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8B2" w:rsidRPr="002048EC" w:rsidRDefault="009278B2" w:rsidP="002048EC">
      <w:pPr>
        <w:pStyle w:val="Nadpis1"/>
        <w:numPr>
          <w:ilvl w:val="0"/>
          <w:numId w:val="0"/>
        </w:numPr>
        <w:jc w:val="both"/>
        <w:rPr>
          <w:sz w:val="34"/>
          <w:szCs w:val="34"/>
        </w:rPr>
      </w:pPr>
      <w:r w:rsidRPr="009A5F2B">
        <w:rPr>
          <w:sz w:val="34"/>
          <w:szCs w:val="34"/>
        </w:rPr>
        <w:t>Zápis z</w:t>
      </w:r>
      <w:r>
        <w:rPr>
          <w:sz w:val="34"/>
          <w:szCs w:val="34"/>
        </w:rPr>
        <w:t xml:space="preserve"> pracovného stretnutia projektu </w:t>
      </w:r>
      <w:r w:rsidRPr="009A5F2B">
        <w:rPr>
          <w:sz w:val="34"/>
          <w:szCs w:val="34"/>
        </w:rPr>
        <w:t>A</w:t>
      </w:r>
      <w:r>
        <w:rPr>
          <w:sz w:val="34"/>
          <w:szCs w:val="34"/>
        </w:rPr>
        <w:t>VI – FATCA, konané dňa 27.08.2015, FR SR, Mierová, Bratislava, zasadačka č. 425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7513"/>
      </w:tblGrid>
      <w:tr w:rsidR="00627800" w:rsidRPr="001C4A81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800" w:rsidRPr="00861E48" w:rsidRDefault="00627800" w:rsidP="00A17A1C">
            <w:pPr>
              <w:pStyle w:val="TableHeading"/>
              <w:rPr>
                <w:sz w:val="22"/>
                <w:szCs w:val="22"/>
                <w:highlight w:val="yellow"/>
              </w:rPr>
            </w:pPr>
            <w:r w:rsidRPr="000D11ED">
              <w:rPr>
                <w:sz w:val="22"/>
                <w:szCs w:val="22"/>
              </w:rPr>
              <w:t>Prítomní</w:t>
            </w:r>
            <w:r w:rsidR="00A17A1C">
              <w:rPr>
                <w:sz w:val="22"/>
                <w:szCs w:val="22"/>
              </w:rPr>
              <w:t>: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11B" w:rsidRDefault="009278B2" w:rsidP="0052011B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FR</w:t>
            </w:r>
            <w:r w:rsidR="00193C54">
              <w:rPr>
                <w:rFonts w:cs="Arial"/>
                <w:sz w:val="22"/>
                <w:szCs w:val="22"/>
              </w:rPr>
              <w:t xml:space="preserve"> SR:</w:t>
            </w:r>
            <w:r w:rsidR="005D35E8">
              <w:rPr>
                <w:rFonts w:cs="Arial"/>
                <w:sz w:val="22"/>
                <w:szCs w:val="22"/>
              </w:rPr>
              <w:t xml:space="preserve"> </w:t>
            </w:r>
            <w:r w:rsidR="007C2E54">
              <w:rPr>
                <w:rFonts w:cs="Arial"/>
                <w:sz w:val="22"/>
                <w:szCs w:val="22"/>
              </w:rPr>
              <w:t xml:space="preserve">V. Ďuricová, I. Dobrík, J. Vaník, I. Križko, J. Rusnák, B. Uhrinová, </w:t>
            </w:r>
            <w:r w:rsidR="0052011B">
              <w:rPr>
                <w:rFonts w:cs="Arial"/>
                <w:sz w:val="22"/>
                <w:szCs w:val="22"/>
              </w:rPr>
              <w:t>I. Čongrádyová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="00F06CFB">
              <w:rPr>
                <w:rFonts w:cs="Arial"/>
                <w:sz w:val="22"/>
                <w:szCs w:val="22"/>
              </w:rPr>
              <w:t xml:space="preserve">M. </w:t>
            </w:r>
            <w:r>
              <w:rPr>
                <w:rFonts w:cs="Arial"/>
                <w:sz w:val="22"/>
                <w:szCs w:val="22"/>
              </w:rPr>
              <w:t>Ragan</w:t>
            </w:r>
          </w:p>
          <w:p w:rsidR="007B76B3" w:rsidRDefault="0052011B" w:rsidP="000F5226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MF SR</w:t>
            </w:r>
            <w:r w:rsidR="00193C54">
              <w:rPr>
                <w:rFonts w:cs="Arial"/>
                <w:sz w:val="22"/>
                <w:szCs w:val="22"/>
              </w:rPr>
              <w:t xml:space="preserve">: </w:t>
            </w:r>
            <w:r>
              <w:rPr>
                <w:rFonts w:cs="Arial"/>
                <w:sz w:val="22"/>
                <w:szCs w:val="22"/>
              </w:rPr>
              <w:t xml:space="preserve">T. </w:t>
            </w:r>
            <w:proofErr w:type="spellStart"/>
            <w:r>
              <w:rPr>
                <w:rFonts w:cs="Arial"/>
                <w:sz w:val="22"/>
                <w:szCs w:val="22"/>
              </w:rPr>
              <w:t>Beran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, Ľ. </w:t>
            </w:r>
            <w:proofErr w:type="spellStart"/>
            <w:r>
              <w:rPr>
                <w:rFonts w:cs="Arial"/>
                <w:sz w:val="22"/>
                <w:szCs w:val="22"/>
              </w:rPr>
              <w:t>Adame</w:t>
            </w:r>
            <w:proofErr w:type="spellEnd"/>
          </w:p>
          <w:p w:rsidR="0052011B" w:rsidRDefault="0052011B" w:rsidP="000F5226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DITEC: J. Lintner</w:t>
            </w:r>
          </w:p>
          <w:p w:rsidR="0052011B" w:rsidRDefault="0052011B" w:rsidP="000F5226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VÚB: M. Škultéty</w:t>
            </w:r>
          </w:p>
          <w:p w:rsidR="0052011B" w:rsidRDefault="0052011B" w:rsidP="000F5226">
            <w:pPr>
              <w:pStyle w:val="TableText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Allianz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: M. </w:t>
            </w:r>
            <w:proofErr w:type="spellStart"/>
            <w:r>
              <w:rPr>
                <w:rFonts w:cs="Arial"/>
                <w:sz w:val="22"/>
                <w:szCs w:val="22"/>
              </w:rPr>
              <w:t>Straňák</w:t>
            </w:r>
            <w:proofErr w:type="spellEnd"/>
          </w:p>
          <w:p w:rsidR="0052011B" w:rsidRDefault="0052011B" w:rsidP="000F5226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SLASPO: M. Lehotská</w:t>
            </w:r>
          </w:p>
          <w:p w:rsidR="0052011B" w:rsidRDefault="0052011B" w:rsidP="000F5226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ČSOB: M. Husárová</w:t>
            </w:r>
          </w:p>
          <w:p w:rsidR="0052011B" w:rsidRDefault="0052011B" w:rsidP="000F5226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UNICREDIT:</w:t>
            </w:r>
            <w:r w:rsidR="00341D88">
              <w:rPr>
                <w:rFonts w:cs="Arial"/>
                <w:sz w:val="22"/>
                <w:szCs w:val="22"/>
              </w:rPr>
              <w:t xml:space="preserve"> p. </w:t>
            </w:r>
            <w:proofErr w:type="spellStart"/>
            <w:r w:rsidR="00341D88">
              <w:rPr>
                <w:rFonts w:cs="Arial"/>
                <w:sz w:val="22"/>
                <w:szCs w:val="22"/>
              </w:rPr>
              <w:t>Bardiovsky</w:t>
            </w:r>
            <w:proofErr w:type="spellEnd"/>
          </w:p>
          <w:p w:rsidR="0052011B" w:rsidRDefault="0052011B" w:rsidP="000F5226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TATRABANKA: </w:t>
            </w:r>
            <w:r w:rsidR="00341D88">
              <w:rPr>
                <w:rFonts w:cs="Arial"/>
                <w:sz w:val="22"/>
                <w:szCs w:val="22"/>
              </w:rPr>
              <w:t xml:space="preserve">D. </w:t>
            </w:r>
            <w:proofErr w:type="spellStart"/>
            <w:r w:rsidR="00341D88">
              <w:rPr>
                <w:rFonts w:cs="Arial"/>
                <w:sz w:val="22"/>
                <w:szCs w:val="22"/>
              </w:rPr>
              <w:t>Ganova</w:t>
            </w:r>
            <w:proofErr w:type="spellEnd"/>
          </w:p>
          <w:p w:rsidR="00627800" w:rsidRDefault="0052011B" w:rsidP="009278B2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NN ŽP: L. </w:t>
            </w:r>
            <w:proofErr w:type="spellStart"/>
            <w:r>
              <w:rPr>
                <w:rFonts w:cs="Arial"/>
                <w:sz w:val="22"/>
                <w:szCs w:val="22"/>
              </w:rPr>
              <w:t>Zítka</w:t>
            </w:r>
            <w:proofErr w:type="spellEnd"/>
          </w:p>
          <w:p w:rsidR="00F06CFB" w:rsidRDefault="00F06CFB" w:rsidP="009278B2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SP: H. </w:t>
            </w:r>
            <w:proofErr w:type="spellStart"/>
            <w:r>
              <w:rPr>
                <w:rFonts w:cs="Arial"/>
                <w:sz w:val="22"/>
                <w:szCs w:val="22"/>
              </w:rPr>
              <w:t>Strečková</w:t>
            </w:r>
            <w:proofErr w:type="spellEnd"/>
          </w:p>
          <w:p w:rsidR="00341D88" w:rsidRPr="009278B2" w:rsidRDefault="00341D88" w:rsidP="009278B2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SBA: M. Gajdoš, I. Orbanová</w:t>
            </w:r>
          </w:p>
        </w:tc>
      </w:tr>
      <w:tr w:rsidR="00627800" w:rsidRPr="001C4A81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800" w:rsidRPr="00771A02" w:rsidRDefault="00627800" w:rsidP="00627800">
            <w:pPr>
              <w:pStyle w:val="TableHeading"/>
              <w:rPr>
                <w:sz w:val="22"/>
                <w:szCs w:val="22"/>
              </w:rPr>
            </w:pPr>
            <w:r w:rsidRPr="00771A02">
              <w:rPr>
                <w:sz w:val="22"/>
                <w:szCs w:val="22"/>
              </w:rPr>
              <w:t>Autor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800" w:rsidRPr="00771A02" w:rsidRDefault="00CC532A" w:rsidP="00AE7CA9">
            <w:pPr>
              <w:pStyle w:val="TableText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M. Ragan</w:t>
            </w:r>
          </w:p>
        </w:tc>
      </w:tr>
      <w:tr w:rsidR="00627800" w:rsidRPr="001C4A81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800" w:rsidRPr="00771A02" w:rsidRDefault="00627800" w:rsidP="00627800">
            <w:pPr>
              <w:pStyle w:val="TableHeading"/>
              <w:rPr>
                <w:sz w:val="22"/>
                <w:szCs w:val="22"/>
              </w:rPr>
            </w:pPr>
            <w:r w:rsidRPr="00771A02">
              <w:rPr>
                <w:sz w:val="22"/>
                <w:szCs w:val="22"/>
              </w:rPr>
              <w:t>Dátum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800" w:rsidRPr="00771A02" w:rsidRDefault="00D11E14" w:rsidP="007B76B3">
            <w:pPr>
              <w:pStyle w:val="TableText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27</w:t>
            </w:r>
            <w:r w:rsidR="00C47466">
              <w:rPr>
                <w:rFonts w:cs="Arial"/>
                <w:sz w:val="22"/>
                <w:szCs w:val="22"/>
              </w:rPr>
              <w:t>.8</w:t>
            </w:r>
            <w:r w:rsidR="00B342FD">
              <w:rPr>
                <w:rFonts w:cs="Arial"/>
                <w:sz w:val="22"/>
                <w:szCs w:val="22"/>
              </w:rPr>
              <w:t>.2015</w:t>
            </w:r>
          </w:p>
        </w:tc>
      </w:tr>
    </w:tbl>
    <w:p w:rsidR="001C2128" w:rsidRPr="001C4A81" w:rsidRDefault="001C2128" w:rsidP="00FB5F34">
      <w:pPr>
        <w:pStyle w:val="Nadpis2"/>
      </w:pPr>
      <w:r w:rsidRPr="001C4A81">
        <w:t>Body programu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32"/>
        <w:gridCol w:w="7190"/>
        <w:gridCol w:w="1538"/>
      </w:tblGrid>
      <w:tr w:rsidR="001C2128" w:rsidRPr="001C4A81" w:rsidTr="009B5F77">
        <w:trPr>
          <w:trHeight w:val="242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1C2128" w:rsidRPr="001C4A81" w:rsidRDefault="001C2128" w:rsidP="005417B2">
            <w:pPr>
              <w:pStyle w:val="TableHeading"/>
              <w:widowControl/>
            </w:pPr>
            <w:r w:rsidRPr="001C4A81">
              <w:t>Č.</w:t>
            </w:r>
          </w:p>
        </w:tc>
        <w:tc>
          <w:tcPr>
            <w:tcW w:w="7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1C2128" w:rsidRPr="001C4A81" w:rsidRDefault="001C2128" w:rsidP="005417B2">
            <w:pPr>
              <w:pStyle w:val="TableHeading"/>
              <w:widowControl/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1C2128" w:rsidRPr="001C4A81" w:rsidRDefault="00131642" w:rsidP="005417B2">
            <w:pPr>
              <w:pStyle w:val="TableHeading"/>
              <w:widowControl/>
            </w:pPr>
            <w:r w:rsidRPr="004326A3">
              <w:rPr>
                <w:szCs w:val="22"/>
              </w:rPr>
              <w:t>Zodpovedný</w:t>
            </w:r>
          </w:p>
        </w:tc>
      </w:tr>
      <w:tr w:rsidR="00CE1BBD" w:rsidRPr="001C4A81" w:rsidTr="009B5F77">
        <w:trPr>
          <w:trHeight w:val="271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1BBD" w:rsidRPr="00C149C5" w:rsidRDefault="00CE1BBD" w:rsidP="00CA75C5">
            <w:pPr>
              <w:pStyle w:val="TableHeading"/>
              <w:widowControl/>
              <w:rPr>
                <w:b w:val="0"/>
                <w:sz w:val="22"/>
                <w:szCs w:val="22"/>
              </w:rPr>
            </w:pPr>
            <w:r w:rsidRPr="00C149C5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7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1BBD" w:rsidRPr="00054B8E" w:rsidRDefault="00D11E14" w:rsidP="000B377E">
            <w:pPr>
              <w:pStyle w:val="TableText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Realizácia FATCA podaní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1BBD" w:rsidRPr="00C42582" w:rsidRDefault="00D11E14" w:rsidP="00AE13AC">
            <w:pPr>
              <w:pStyle w:val="TableHeading"/>
              <w:widowControl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I. Dobrík</w:t>
            </w:r>
          </w:p>
        </w:tc>
      </w:tr>
      <w:tr w:rsidR="00ED474C" w:rsidRPr="001C4A81" w:rsidTr="009B5F77">
        <w:trPr>
          <w:trHeight w:val="271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D474C" w:rsidRPr="00C149C5" w:rsidRDefault="00ED474C" w:rsidP="00CA75C5">
            <w:pPr>
              <w:pStyle w:val="TableHeading"/>
              <w:widowControl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7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D474C" w:rsidRDefault="00D11E14" w:rsidP="000B377E">
            <w:pPr>
              <w:pStyle w:val="TableText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Diskusia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D474C" w:rsidRDefault="00ED474C" w:rsidP="00AE13AC">
            <w:pPr>
              <w:pStyle w:val="TableHeading"/>
              <w:widowControl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Všetci</w:t>
            </w:r>
          </w:p>
        </w:tc>
      </w:tr>
    </w:tbl>
    <w:p w:rsidR="00627800" w:rsidRPr="001C4A81" w:rsidRDefault="00627800" w:rsidP="008545D7">
      <w:pPr>
        <w:pStyle w:val="Nadpis2"/>
      </w:pPr>
      <w:r w:rsidRPr="001C4A81">
        <w:t>Záznam z</w:t>
      </w:r>
      <w:r w:rsidR="00F22850" w:rsidRPr="001C4A81">
        <w:t> </w:t>
      </w:r>
      <w:r w:rsidRPr="001C4A81">
        <w:t>rokovania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0"/>
        <w:gridCol w:w="8726"/>
      </w:tblGrid>
      <w:tr w:rsidR="009E30B1" w:rsidRPr="00771A02" w:rsidTr="004853E4">
        <w:trPr>
          <w:trHeight w:val="248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:rsidR="009E30B1" w:rsidRPr="00771A02" w:rsidRDefault="00771A02" w:rsidP="000B25FF">
            <w:pPr>
              <w:rPr>
                <w:b/>
                <w:sz w:val="22"/>
                <w:szCs w:val="22"/>
              </w:rPr>
            </w:pPr>
            <w:r w:rsidRPr="00771A02">
              <w:rPr>
                <w:b/>
                <w:sz w:val="22"/>
                <w:szCs w:val="22"/>
              </w:rPr>
              <w:t>ID</w:t>
            </w:r>
          </w:p>
        </w:tc>
        <w:tc>
          <w:tcPr>
            <w:tcW w:w="8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:rsidR="009E30B1" w:rsidRPr="00771A02" w:rsidRDefault="009E30B1" w:rsidP="000B25FF">
            <w:pPr>
              <w:jc w:val="both"/>
              <w:rPr>
                <w:rFonts w:ascii="Helv" w:hAnsi="Helv" w:cs="Helv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CE1BBD" w:rsidRPr="00771A02" w:rsidTr="00CA75C5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BBD" w:rsidRPr="00771A02" w:rsidRDefault="00CE1BBD" w:rsidP="000B25FF">
            <w:pPr>
              <w:rPr>
                <w:sz w:val="22"/>
                <w:szCs w:val="22"/>
              </w:rPr>
            </w:pPr>
            <w:r w:rsidRPr="00771A02">
              <w:rPr>
                <w:sz w:val="22"/>
                <w:szCs w:val="22"/>
              </w:rPr>
              <w:t>1.</w:t>
            </w:r>
          </w:p>
        </w:tc>
        <w:tc>
          <w:tcPr>
            <w:tcW w:w="8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642" w:rsidRPr="00131642" w:rsidRDefault="00131642" w:rsidP="00CF3C1C">
            <w:pPr>
              <w:pStyle w:val="TableText"/>
              <w:jc w:val="both"/>
              <w:rPr>
                <w:rFonts w:cs="Arial"/>
                <w:b/>
                <w:sz w:val="22"/>
                <w:szCs w:val="22"/>
                <w:u w:val="single"/>
              </w:rPr>
            </w:pPr>
            <w:r w:rsidRPr="00131642">
              <w:rPr>
                <w:rFonts w:cs="Arial"/>
                <w:b/>
                <w:sz w:val="22"/>
                <w:szCs w:val="22"/>
                <w:u w:val="single"/>
              </w:rPr>
              <w:t>Realizácia FATCA podaní</w:t>
            </w:r>
          </w:p>
          <w:p w:rsidR="00131642" w:rsidRDefault="00131642" w:rsidP="00CF3C1C">
            <w:pPr>
              <w:pStyle w:val="TableText"/>
              <w:jc w:val="both"/>
              <w:rPr>
                <w:rFonts w:cs="Arial"/>
                <w:sz w:val="22"/>
                <w:szCs w:val="22"/>
              </w:rPr>
            </w:pPr>
          </w:p>
          <w:p w:rsidR="005F0578" w:rsidRPr="006B5C5F" w:rsidRDefault="00471DAA" w:rsidP="00CF3C1C">
            <w:pPr>
              <w:pStyle w:val="TableText"/>
              <w:jc w:val="both"/>
              <w:rPr>
                <w:rFonts w:cs="Arial"/>
                <w:sz w:val="22"/>
                <w:szCs w:val="22"/>
              </w:rPr>
            </w:pPr>
            <w:r w:rsidRPr="006B5C5F">
              <w:rPr>
                <w:rFonts w:cs="Arial"/>
                <w:sz w:val="22"/>
                <w:szCs w:val="22"/>
              </w:rPr>
              <w:t>Cieľom s</w:t>
            </w:r>
            <w:r w:rsidR="00C47466" w:rsidRPr="006B5C5F">
              <w:rPr>
                <w:rFonts w:cs="Arial"/>
                <w:sz w:val="22"/>
                <w:szCs w:val="22"/>
              </w:rPr>
              <w:t>tretnuti</w:t>
            </w:r>
            <w:r w:rsidRPr="006B5C5F">
              <w:rPr>
                <w:rFonts w:cs="Arial"/>
                <w:sz w:val="22"/>
                <w:szCs w:val="22"/>
              </w:rPr>
              <w:t>a</w:t>
            </w:r>
            <w:r w:rsidR="00C47466" w:rsidRPr="006B5C5F">
              <w:rPr>
                <w:rFonts w:cs="Arial"/>
                <w:sz w:val="22"/>
                <w:szCs w:val="22"/>
              </w:rPr>
              <w:t xml:space="preserve"> </w:t>
            </w:r>
            <w:r w:rsidRPr="006B5C5F">
              <w:rPr>
                <w:rFonts w:cs="Arial"/>
                <w:sz w:val="22"/>
                <w:szCs w:val="22"/>
              </w:rPr>
              <w:t>bolo</w:t>
            </w:r>
            <w:r w:rsidR="00C47466" w:rsidRPr="006B5C5F">
              <w:rPr>
                <w:rFonts w:cs="Arial"/>
                <w:sz w:val="22"/>
                <w:szCs w:val="22"/>
              </w:rPr>
              <w:t xml:space="preserve"> </w:t>
            </w:r>
            <w:r w:rsidR="00D11E14" w:rsidRPr="006B5C5F">
              <w:rPr>
                <w:rFonts w:cs="Arial"/>
                <w:sz w:val="22"/>
                <w:szCs w:val="22"/>
              </w:rPr>
              <w:t xml:space="preserve">prezentovať </w:t>
            </w:r>
            <w:proofErr w:type="spellStart"/>
            <w:r w:rsidR="00D11E14" w:rsidRPr="006B5C5F">
              <w:rPr>
                <w:rFonts w:cs="Arial"/>
                <w:sz w:val="22"/>
                <w:szCs w:val="22"/>
              </w:rPr>
              <w:t>vizualizovaný</w:t>
            </w:r>
            <w:proofErr w:type="spellEnd"/>
            <w:r w:rsidR="00D11E14" w:rsidRPr="006B5C5F">
              <w:rPr>
                <w:rFonts w:cs="Arial"/>
                <w:sz w:val="22"/>
                <w:szCs w:val="22"/>
              </w:rPr>
              <w:t xml:space="preserve"> návrh riešenia FATCA podaní v prostredí Portálu Finančnej Správy</w:t>
            </w:r>
            <w:r w:rsidR="008862C5">
              <w:rPr>
                <w:rFonts w:cs="Arial"/>
                <w:sz w:val="22"/>
                <w:szCs w:val="22"/>
              </w:rPr>
              <w:t xml:space="preserve"> (PFS)</w:t>
            </w:r>
            <w:r w:rsidR="00D11E14" w:rsidRPr="006B5C5F">
              <w:rPr>
                <w:rFonts w:cs="Arial"/>
                <w:sz w:val="22"/>
                <w:szCs w:val="22"/>
              </w:rPr>
              <w:t>.</w:t>
            </w:r>
          </w:p>
          <w:p w:rsidR="00D11E14" w:rsidRPr="006B5C5F" w:rsidRDefault="00D11E14" w:rsidP="00CF3C1C">
            <w:pPr>
              <w:pStyle w:val="TableText"/>
              <w:jc w:val="both"/>
              <w:rPr>
                <w:rFonts w:cs="Arial"/>
                <w:sz w:val="22"/>
                <w:szCs w:val="22"/>
              </w:rPr>
            </w:pPr>
          </w:p>
          <w:p w:rsidR="00D11E14" w:rsidRPr="006B5C5F" w:rsidRDefault="00D11E14" w:rsidP="00CF3C1C">
            <w:pPr>
              <w:pStyle w:val="TableText"/>
              <w:jc w:val="both"/>
              <w:rPr>
                <w:rFonts w:cs="Arial"/>
                <w:sz w:val="22"/>
                <w:szCs w:val="22"/>
              </w:rPr>
            </w:pPr>
            <w:r w:rsidRPr="006B5C5F">
              <w:rPr>
                <w:rFonts w:cs="Arial"/>
                <w:sz w:val="22"/>
                <w:szCs w:val="22"/>
              </w:rPr>
              <w:t>Návrh riešenia je prílohou k zápisu a bol prezentovaný s komentárom:</w:t>
            </w:r>
          </w:p>
          <w:p w:rsidR="006E647A" w:rsidRPr="006B5C5F" w:rsidRDefault="00010BA9" w:rsidP="00010BA9">
            <w:pPr>
              <w:pStyle w:val="TableText"/>
              <w:numPr>
                <w:ilvl w:val="0"/>
                <w:numId w:val="45"/>
              </w:numPr>
              <w:jc w:val="both"/>
              <w:rPr>
                <w:rFonts w:cs="Arial"/>
                <w:sz w:val="22"/>
                <w:szCs w:val="22"/>
              </w:rPr>
            </w:pPr>
            <w:r w:rsidRPr="006B5C5F">
              <w:rPr>
                <w:rFonts w:cs="Arial"/>
                <w:sz w:val="22"/>
                <w:szCs w:val="22"/>
              </w:rPr>
              <w:t>Prihlasovanie</w:t>
            </w:r>
            <w:r w:rsidR="006B5C5F">
              <w:rPr>
                <w:rFonts w:cs="Arial"/>
                <w:sz w:val="22"/>
                <w:szCs w:val="22"/>
              </w:rPr>
              <w:t xml:space="preserve"> </w:t>
            </w:r>
            <w:r w:rsidRPr="006B5C5F">
              <w:rPr>
                <w:rFonts w:cs="Arial"/>
                <w:sz w:val="22"/>
                <w:szCs w:val="22"/>
              </w:rPr>
              <w:t>(</w:t>
            </w:r>
            <w:proofErr w:type="spellStart"/>
            <w:r w:rsidRPr="006B5C5F">
              <w:rPr>
                <w:rFonts w:cs="Arial"/>
                <w:sz w:val="22"/>
                <w:szCs w:val="22"/>
              </w:rPr>
              <w:t>slide</w:t>
            </w:r>
            <w:proofErr w:type="spellEnd"/>
            <w:r w:rsidRPr="006B5C5F">
              <w:rPr>
                <w:rFonts w:cs="Arial"/>
                <w:sz w:val="22"/>
                <w:szCs w:val="22"/>
              </w:rPr>
              <w:t xml:space="preserve"> 3-4) – riešenie bude dostupn</w:t>
            </w:r>
            <w:r w:rsidR="00471DAA" w:rsidRPr="006B5C5F">
              <w:rPr>
                <w:rFonts w:cs="Arial"/>
                <w:sz w:val="22"/>
                <w:szCs w:val="22"/>
              </w:rPr>
              <w:t>é</w:t>
            </w:r>
            <w:r w:rsidRPr="006B5C5F">
              <w:rPr>
                <w:rFonts w:cs="Arial"/>
                <w:sz w:val="22"/>
                <w:szCs w:val="22"/>
              </w:rPr>
              <w:t xml:space="preserve"> štandardne v prostredí osobnej internetovej zóny PFS prihláseného užívateľa</w:t>
            </w:r>
            <w:r w:rsidR="006B5C5F">
              <w:rPr>
                <w:rFonts w:cs="Arial"/>
                <w:sz w:val="22"/>
                <w:szCs w:val="22"/>
              </w:rPr>
              <w:t>.</w:t>
            </w:r>
          </w:p>
          <w:p w:rsidR="00010BA9" w:rsidRPr="006B5C5F" w:rsidRDefault="00010BA9" w:rsidP="00010BA9">
            <w:pPr>
              <w:pStyle w:val="TableText"/>
              <w:ind w:left="748"/>
              <w:jc w:val="both"/>
              <w:rPr>
                <w:rFonts w:cs="Arial"/>
                <w:sz w:val="22"/>
                <w:szCs w:val="22"/>
              </w:rPr>
            </w:pPr>
          </w:p>
          <w:p w:rsidR="00010BA9" w:rsidRPr="006B5C5F" w:rsidRDefault="00010BA9" w:rsidP="00010BA9">
            <w:pPr>
              <w:pStyle w:val="TableText"/>
              <w:numPr>
                <w:ilvl w:val="0"/>
                <w:numId w:val="45"/>
              </w:numPr>
              <w:jc w:val="both"/>
              <w:rPr>
                <w:rFonts w:cs="Arial"/>
                <w:sz w:val="22"/>
                <w:szCs w:val="22"/>
              </w:rPr>
            </w:pPr>
            <w:r w:rsidRPr="006B5C5F">
              <w:rPr>
                <w:rFonts w:cs="Arial"/>
                <w:sz w:val="22"/>
                <w:szCs w:val="22"/>
              </w:rPr>
              <w:t>Registrácia GIIN  (</w:t>
            </w:r>
            <w:proofErr w:type="spellStart"/>
            <w:r w:rsidRPr="006B5C5F">
              <w:rPr>
                <w:rFonts w:cs="Arial"/>
                <w:sz w:val="22"/>
                <w:szCs w:val="22"/>
              </w:rPr>
              <w:t>slide</w:t>
            </w:r>
            <w:proofErr w:type="spellEnd"/>
            <w:r w:rsidRPr="006B5C5F">
              <w:rPr>
                <w:rFonts w:cs="Arial"/>
                <w:sz w:val="22"/>
                <w:szCs w:val="22"/>
              </w:rPr>
              <w:t xml:space="preserve"> 5-6) – pre zobrazenie možnosti podávania FATCA podaní, je potrebné aby užívateľ (s prístupovým právom</w:t>
            </w:r>
            <w:r w:rsidR="006B5C5F">
              <w:rPr>
                <w:rFonts w:cs="Arial"/>
                <w:sz w:val="22"/>
                <w:szCs w:val="22"/>
              </w:rPr>
              <w:t>,</w:t>
            </w:r>
            <w:r w:rsidRPr="006B5C5F">
              <w:rPr>
                <w:rFonts w:cs="Arial"/>
                <w:sz w:val="22"/>
                <w:szCs w:val="22"/>
              </w:rPr>
              <w:t xml:space="preserve"> viď </w:t>
            </w:r>
            <w:r w:rsidR="006B5C5F">
              <w:rPr>
                <w:rFonts w:cs="Arial"/>
                <w:sz w:val="22"/>
                <w:szCs w:val="22"/>
              </w:rPr>
              <w:t>poznámka</w:t>
            </w:r>
            <w:r w:rsidRPr="006B5C5F">
              <w:rPr>
                <w:rFonts w:cs="Arial"/>
                <w:sz w:val="22"/>
                <w:szCs w:val="22"/>
              </w:rPr>
              <w:t>) registroval GIIN pridelený finančnej inštitúcii</w:t>
            </w:r>
            <w:r w:rsidR="00471DAA" w:rsidRPr="006B5C5F">
              <w:rPr>
                <w:rFonts w:cs="Arial"/>
                <w:sz w:val="22"/>
                <w:szCs w:val="22"/>
              </w:rPr>
              <w:t>,</w:t>
            </w:r>
            <w:r w:rsidRPr="006B5C5F">
              <w:rPr>
                <w:rFonts w:cs="Arial"/>
                <w:sz w:val="22"/>
                <w:szCs w:val="22"/>
              </w:rPr>
              <w:t xml:space="preserve"> za ktorú je opr</w:t>
            </w:r>
            <w:r w:rsidR="006B5C5F">
              <w:rPr>
                <w:rFonts w:cs="Arial"/>
                <w:sz w:val="22"/>
                <w:szCs w:val="22"/>
              </w:rPr>
              <w:t>ávnený tieto podania podávať. FR SR</w:t>
            </w:r>
            <w:r w:rsidRPr="006B5C5F">
              <w:rPr>
                <w:rFonts w:cs="Arial"/>
                <w:sz w:val="22"/>
                <w:szCs w:val="22"/>
              </w:rPr>
              <w:t xml:space="preserve"> upozornilo, že z technických dôvodov na strane IRS, nie je možné plne spárovať GIIN k FI, overovanie bude prebiehať len na úrovni ne/existencie zadaného </w:t>
            </w:r>
            <w:proofErr w:type="spellStart"/>
            <w:r w:rsidRPr="006B5C5F">
              <w:rPr>
                <w:rFonts w:cs="Arial"/>
                <w:sz w:val="22"/>
                <w:szCs w:val="22"/>
              </w:rPr>
              <w:t>GIIN-u</w:t>
            </w:r>
            <w:proofErr w:type="spellEnd"/>
            <w:r w:rsidR="00471DAA" w:rsidRPr="006B5C5F">
              <w:rPr>
                <w:rFonts w:cs="Arial"/>
                <w:sz w:val="22"/>
                <w:szCs w:val="22"/>
              </w:rPr>
              <w:t xml:space="preserve"> a príslušnosti k SR</w:t>
            </w:r>
            <w:r w:rsidRPr="006B5C5F">
              <w:rPr>
                <w:rFonts w:cs="Arial"/>
                <w:sz w:val="22"/>
                <w:szCs w:val="22"/>
              </w:rPr>
              <w:t>.</w:t>
            </w:r>
          </w:p>
          <w:p w:rsidR="00010BA9" w:rsidRPr="006B5C5F" w:rsidRDefault="00010BA9" w:rsidP="00010BA9">
            <w:pPr>
              <w:pStyle w:val="Odsekzoznamu"/>
              <w:rPr>
                <w:rFonts w:ascii="Arial" w:hAnsi="Arial" w:cs="Arial"/>
              </w:rPr>
            </w:pPr>
          </w:p>
          <w:p w:rsidR="00010BA9" w:rsidRPr="006B5C5F" w:rsidRDefault="00010BA9" w:rsidP="00010BA9">
            <w:pPr>
              <w:pStyle w:val="TableText"/>
              <w:numPr>
                <w:ilvl w:val="0"/>
                <w:numId w:val="45"/>
              </w:numPr>
              <w:jc w:val="both"/>
              <w:rPr>
                <w:rFonts w:cs="Arial"/>
                <w:sz w:val="22"/>
                <w:szCs w:val="22"/>
              </w:rPr>
            </w:pPr>
            <w:r w:rsidRPr="006B5C5F">
              <w:rPr>
                <w:rFonts w:cs="Arial"/>
                <w:sz w:val="22"/>
                <w:szCs w:val="22"/>
              </w:rPr>
              <w:t xml:space="preserve">Podanie </w:t>
            </w:r>
            <w:r w:rsidR="005B50AC" w:rsidRPr="006B5C5F">
              <w:rPr>
                <w:rFonts w:cs="Arial"/>
                <w:sz w:val="22"/>
                <w:szCs w:val="22"/>
              </w:rPr>
              <w:t>FATCA (</w:t>
            </w:r>
            <w:proofErr w:type="spellStart"/>
            <w:r w:rsidR="005B50AC" w:rsidRPr="006B5C5F">
              <w:rPr>
                <w:rFonts w:cs="Arial"/>
                <w:sz w:val="22"/>
                <w:szCs w:val="22"/>
              </w:rPr>
              <w:t>slide</w:t>
            </w:r>
            <w:proofErr w:type="spellEnd"/>
            <w:r w:rsidR="005B50AC" w:rsidRPr="006B5C5F">
              <w:rPr>
                <w:rFonts w:cs="Arial"/>
                <w:sz w:val="22"/>
                <w:szCs w:val="22"/>
              </w:rPr>
              <w:t xml:space="preserve"> 7-9</w:t>
            </w:r>
            <w:r w:rsidRPr="006B5C5F">
              <w:rPr>
                <w:rFonts w:cs="Arial"/>
                <w:sz w:val="22"/>
                <w:szCs w:val="22"/>
              </w:rPr>
              <w:t xml:space="preserve">) – po úspešnej registrácii </w:t>
            </w:r>
            <w:proofErr w:type="spellStart"/>
            <w:r w:rsidRPr="006B5C5F">
              <w:rPr>
                <w:rFonts w:cs="Arial"/>
                <w:sz w:val="22"/>
                <w:szCs w:val="22"/>
              </w:rPr>
              <w:t>GIIN-u</w:t>
            </w:r>
            <w:proofErr w:type="spellEnd"/>
            <w:r w:rsidRPr="006B5C5F">
              <w:rPr>
                <w:rFonts w:cs="Arial"/>
                <w:sz w:val="22"/>
                <w:szCs w:val="22"/>
              </w:rPr>
              <w:t xml:space="preserve"> sa oprávnenému užívateľovi zobrazí v katalógu el. formulárov </w:t>
            </w:r>
            <w:r w:rsidR="005B50AC" w:rsidRPr="006B5C5F">
              <w:rPr>
                <w:rFonts w:cs="Arial"/>
                <w:sz w:val="22"/>
                <w:szCs w:val="22"/>
              </w:rPr>
              <w:t xml:space="preserve">FATCA podanie pod agendou </w:t>
            </w:r>
            <w:r w:rsidR="005B50AC" w:rsidRPr="006B5C5F">
              <w:rPr>
                <w:rFonts w:cs="Arial"/>
                <w:sz w:val="22"/>
                <w:szCs w:val="22"/>
              </w:rPr>
              <w:lastRenderedPageBreak/>
              <w:t>medzinárodnej výmeny informácií. Formulár (pracovne „Formulár 2“) po vyplnení a podaní bude slúžiť na zaslanie XML súbo</w:t>
            </w:r>
            <w:r w:rsidR="006B5C5F">
              <w:rPr>
                <w:rFonts w:cs="Arial"/>
                <w:sz w:val="22"/>
                <w:szCs w:val="22"/>
              </w:rPr>
              <w:t>ru s reportovanými údajmi za FI.</w:t>
            </w:r>
            <w:r w:rsidR="005B50AC" w:rsidRPr="006B5C5F">
              <w:rPr>
                <w:rFonts w:cs="Arial"/>
                <w:sz w:val="22"/>
                <w:szCs w:val="22"/>
              </w:rPr>
              <w:t xml:space="preserve"> XSD schéma bude pre FI vybrané do pilotnej prevádzky poskytnutá v rámci integračného manuálu </w:t>
            </w:r>
            <w:r w:rsidR="007504F6" w:rsidRPr="006B5C5F">
              <w:rPr>
                <w:rFonts w:cs="Arial"/>
                <w:sz w:val="22"/>
                <w:szCs w:val="22"/>
              </w:rPr>
              <w:t>do</w:t>
            </w:r>
            <w:r w:rsidR="005B50AC" w:rsidRPr="006B5C5F">
              <w:rPr>
                <w:rFonts w:cs="Arial"/>
                <w:sz w:val="22"/>
                <w:szCs w:val="22"/>
              </w:rPr>
              <w:t xml:space="preserve"> konc</w:t>
            </w:r>
            <w:r w:rsidR="007504F6" w:rsidRPr="006B5C5F">
              <w:rPr>
                <w:rFonts w:cs="Arial"/>
                <w:sz w:val="22"/>
                <w:szCs w:val="22"/>
              </w:rPr>
              <w:t>a</w:t>
            </w:r>
            <w:r w:rsidR="006B5C5F">
              <w:rPr>
                <w:rFonts w:cs="Arial"/>
                <w:sz w:val="22"/>
                <w:szCs w:val="22"/>
              </w:rPr>
              <w:t xml:space="preserve"> septembra 2015. FR</w:t>
            </w:r>
            <w:r w:rsidR="005B50AC" w:rsidRPr="006B5C5F">
              <w:rPr>
                <w:rFonts w:cs="Arial"/>
                <w:sz w:val="22"/>
                <w:szCs w:val="22"/>
              </w:rPr>
              <w:t xml:space="preserve"> SR informovalo že </w:t>
            </w:r>
            <w:r w:rsidR="007504F6" w:rsidRPr="006B5C5F">
              <w:rPr>
                <w:rFonts w:cs="Arial"/>
                <w:sz w:val="22"/>
                <w:szCs w:val="22"/>
              </w:rPr>
              <w:t xml:space="preserve">schéma bude v tvare predpísanej schémy IRS rozšírenej o identifikačné údaje FI </w:t>
            </w:r>
            <w:r w:rsidR="005B50AC" w:rsidRPr="006B5C5F">
              <w:rPr>
                <w:rFonts w:cs="Arial"/>
                <w:sz w:val="22"/>
                <w:szCs w:val="22"/>
              </w:rPr>
              <w:t xml:space="preserve"> v z</w:t>
            </w:r>
            <w:r w:rsidR="006B5C5F">
              <w:rPr>
                <w:rFonts w:cs="Arial"/>
                <w:sz w:val="22"/>
                <w:szCs w:val="22"/>
              </w:rPr>
              <w:t>mysle ustanovení platných pre FR SR (DIČ,...).</w:t>
            </w:r>
          </w:p>
          <w:p w:rsidR="00010BA9" w:rsidRPr="006B5C5F" w:rsidRDefault="00010BA9" w:rsidP="00010BA9">
            <w:pPr>
              <w:pStyle w:val="Odsekzoznamu"/>
              <w:rPr>
                <w:rFonts w:ascii="Arial" w:hAnsi="Arial" w:cs="Arial"/>
              </w:rPr>
            </w:pPr>
          </w:p>
          <w:p w:rsidR="00010BA9" w:rsidRPr="006B5C5F" w:rsidRDefault="005B50AC" w:rsidP="00010BA9">
            <w:pPr>
              <w:pStyle w:val="TableText"/>
              <w:numPr>
                <w:ilvl w:val="0"/>
                <w:numId w:val="45"/>
              </w:numPr>
              <w:jc w:val="both"/>
              <w:rPr>
                <w:rFonts w:cs="Arial"/>
                <w:sz w:val="22"/>
                <w:szCs w:val="22"/>
              </w:rPr>
            </w:pPr>
            <w:r w:rsidRPr="006B5C5F">
              <w:rPr>
                <w:rFonts w:cs="Arial"/>
                <w:sz w:val="22"/>
                <w:szCs w:val="22"/>
              </w:rPr>
              <w:t>História komunikácie (</w:t>
            </w:r>
            <w:proofErr w:type="spellStart"/>
            <w:r w:rsidRPr="006B5C5F">
              <w:rPr>
                <w:rFonts w:cs="Arial"/>
                <w:sz w:val="22"/>
                <w:szCs w:val="22"/>
              </w:rPr>
              <w:t>slide</w:t>
            </w:r>
            <w:proofErr w:type="spellEnd"/>
            <w:r w:rsidRPr="006B5C5F">
              <w:rPr>
                <w:rFonts w:cs="Arial"/>
                <w:sz w:val="22"/>
                <w:szCs w:val="22"/>
              </w:rPr>
              <w:t xml:space="preserve"> 10) – na otázku zástupcov FI o notifikáciách boli prítomní informovaní o možnosti notifikácie do schránky správ o zmene v časti prijaté dokumenty – v schránke správ je potom štandardné nastavenie </w:t>
            </w:r>
            <w:proofErr w:type="spellStart"/>
            <w:r w:rsidRPr="006B5C5F">
              <w:rPr>
                <w:rFonts w:cs="Arial"/>
                <w:sz w:val="22"/>
                <w:szCs w:val="22"/>
              </w:rPr>
              <w:t>preposielania</w:t>
            </w:r>
            <w:proofErr w:type="spellEnd"/>
            <w:r w:rsidRPr="006B5C5F">
              <w:rPr>
                <w:rFonts w:cs="Arial"/>
                <w:sz w:val="22"/>
                <w:szCs w:val="22"/>
              </w:rPr>
              <w:t xml:space="preserve"> na vybraný mail (ak užívateľ neko</w:t>
            </w:r>
            <w:r w:rsidR="007504F6" w:rsidRPr="006B5C5F">
              <w:rPr>
                <w:rFonts w:cs="Arial"/>
                <w:sz w:val="22"/>
                <w:szCs w:val="22"/>
              </w:rPr>
              <w:t>n</w:t>
            </w:r>
            <w:r w:rsidRPr="006B5C5F">
              <w:rPr>
                <w:rFonts w:cs="Arial"/>
                <w:sz w:val="22"/>
                <w:szCs w:val="22"/>
              </w:rPr>
              <w:t>troluje stále všetko, aby mal informáciu v prípade zmeny)</w:t>
            </w:r>
            <w:r w:rsidR="007C2E54" w:rsidRPr="006B5C5F">
              <w:rPr>
                <w:rFonts w:cs="Arial"/>
                <w:sz w:val="22"/>
                <w:szCs w:val="22"/>
              </w:rPr>
              <w:t>.</w:t>
            </w:r>
          </w:p>
          <w:p w:rsidR="007C2E54" w:rsidRPr="006B5C5F" w:rsidRDefault="007C2E54" w:rsidP="007C2E54">
            <w:pPr>
              <w:pStyle w:val="Odsekzoznamu"/>
              <w:rPr>
                <w:rFonts w:ascii="Arial" w:hAnsi="Arial" w:cs="Arial"/>
              </w:rPr>
            </w:pPr>
          </w:p>
          <w:p w:rsidR="00010BA9" w:rsidRPr="006B5C5F" w:rsidRDefault="007C2E54" w:rsidP="006B5C5F">
            <w:pPr>
              <w:pStyle w:val="TableText"/>
              <w:numPr>
                <w:ilvl w:val="0"/>
                <w:numId w:val="45"/>
              </w:numPr>
              <w:jc w:val="both"/>
              <w:rPr>
                <w:rFonts w:cs="Arial"/>
                <w:sz w:val="22"/>
                <w:szCs w:val="22"/>
              </w:rPr>
            </w:pPr>
            <w:r w:rsidRPr="006B5C5F">
              <w:rPr>
                <w:rFonts w:cs="Arial"/>
                <w:sz w:val="22"/>
                <w:szCs w:val="22"/>
              </w:rPr>
              <w:t>Harmonogram (</w:t>
            </w:r>
            <w:proofErr w:type="spellStart"/>
            <w:r w:rsidRPr="006B5C5F">
              <w:rPr>
                <w:rFonts w:cs="Arial"/>
                <w:sz w:val="22"/>
                <w:szCs w:val="22"/>
              </w:rPr>
              <w:t>slide</w:t>
            </w:r>
            <w:proofErr w:type="spellEnd"/>
            <w:r w:rsidRPr="006B5C5F">
              <w:rPr>
                <w:rFonts w:cs="Arial"/>
                <w:sz w:val="22"/>
                <w:szCs w:val="22"/>
              </w:rPr>
              <w:t xml:space="preserve"> 11) – prezentovaný harmonogr</w:t>
            </w:r>
            <w:r w:rsidR="006B5C5F">
              <w:rPr>
                <w:rFonts w:cs="Arial"/>
                <w:sz w:val="22"/>
                <w:szCs w:val="22"/>
              </w:rPr>
              <w:t>am má informatívny charakter. FR SR</w:t>
            </w:r>
            <w:r w:rsidRPr="006B5C5F">
              <w:rPr>
                <w:rFonts w:cs="Arial"/>
                <w:sz w:val="22"/>
                <w:szCs w:val="22"/>
              </w:rPr>
              <w:t xml:space="preserve"> informovalo o úmysle čo najpresnejšie </w:t>
            </w:r>
            <w:r w:rsidR="006B5C5F">
              <w:rPr>
                <w:rFonts w:cs="Arial"/>
                <w:sz w:val="22"/>
                <w:szCs w:val="22"/>
              </w:rPr>
              <w:t>dodržať</w:t>
            </w:r>
            <w:r w:rsidRPr="006B5C5F">
              <w:rPr>
                <w:rFonts w:cs="Arial"/>
                <w:sz w:val="22"/>
                <w:szCs w:val="22"/>
              </w:rPr>
              <w:t xml:space="preserve"> navrhnuté termíny, ale </w:t>
            </w:r>
            <w:r w:rsidR="007504F6" w:rsidRPr="006B5C5F">
              <w:rPr>
                <w:rFonts w:cs="Arial"/>
                <w:sz w:val="22"/>
                <w:szCs w:val="22"/>
              </w:rPr>
              <w:t xml:space="preserve">vzhľadom na </w:t>
            </w:r>
            <w:r w:rsidRPr="006B5C5F">
              <w:rPr>
                <w:rFonts w:cs="Arial"/>
                <w:sz w:val="22"/>
                <w:szCs w:val="22"/>
              </w:rPr>
              <w:t>dopady navrhovaného riešenia</w:t>
            </w:r>
            <w:r w:rsidR="007504F6" w:rsidRPr="006B5C5F">
              <w:rPr>
                <w:rFonts w:cs="Arial"/>
                <w:sz w:val="22"/>
                <w:szCs w:val="22"/>
              </w:rPr>
              <w:t xml:space="preserve">, ktoré závisia od </w:t>
            </w:r>
            <w:r w:rsidRPr="006B5C5F">
              <w:rPr>
                <w:rFonts w:cs="Arial"/>
                <w:sz w:val="22"/>
                <w:szCs w:val="22"/>
              </w:rPr>
              <w:t xml:space="preserve">viacerých </w:t>
            </w:r>
            <w:r w:rsidR="007504F6" w:rsidRPr="006B5C5F">
              <w:rPr>
                <w:rFonts w:cs="Arial"/>
                <w:sz w:val="22"/>
                <w:szCs w:val="22"/>
              </w:rPr>
              <w:t>systémov</w:t>
            </w:r>
            <w:r w:rsidRPr="006B5C5F">
              <w:rPr>
                <w:rFonts w:cs="Arial"/>
                <w:sz w:val="22"/>
                <w:szCs w:val="22"/>
              </w:rPr>
              <w:t>, je možná ich korekcia podľa technických možností.</w:t>
            </w:r>
          </w:p>
        </w:tc>
      </w:tr>
      <w:tr w:rsidR="00B342FD" w:rsidRPr="00771A02" w:rsidTr="00CA75C5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ED474C" w:rsidP="000B2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8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7C2E54" w:rsidP="00113D3A">
            <w:pPr>
              <w:pStyle w:val="TableText"/>
              <w:jc w:val="both"/>
              <w:rPr>
                <w:rFonts w:cs="Arial"/>
                <w:b/>
                <w:sz w:val="22"/>
                <w:szCs w:val="22"/>
                <w:u w:val="single"/>
              </w:rPr>
            </w:pPr>
            <w:r w:rsidRPr="006B5C5F">
              <w:rPr>
                <w:rFonts w:cs="Arial"/>
                <w:b/>
                <w:sz w:val="22"/>
                <w:szCs w:val="22"/>
                <w:u w:val="single"/>
              </w:rPr>
              <w:t>Diskusia</w:t>
            </w:r>
          </w:p>
          <w:p w:rsidR="00131642" w:rsidRPr="006B5C5F" w:rsidRDefault="00131642" w:rsidP="00113D3A">
            <w:pPr>
              <w:pStyle w:val="TableText"/>
              <w:jc w:val="both"/>
              <w:rPr>
                <w:rFonts w:cs="Arial"/>
                <w:b/>
                <w:sz w:val="22"/>
                <w:szCs w:val="22"/>
                <w:u w:val="single"/>
              </w:rPr>
            </w:pPr>
          </w:p>
          <w:p w:rsidR="00AC4671" w:rsidRDefault="00AC4671" w:rsidP="00AC4671">
            <w:pPr>
              <w:rPr>
                <w:rFonts w:cs="Arial"/>
                <w:sz w:val="22"/>
                <w:szCs w:val="22"/>
              </w:rPr>
            </w:pPr>
            <w:r w:rsidRPr="00AC4671">
              <w:rPr>
                <w:rFonts w:cs="Arial"/>
                <w:sz w:val="22"/>
                <w:szCs w:val="22"/>
              </w:rPr>
              <w:t>Prítomní boli informovaní o aktuálnom stave oprávnení na PFS v zmysle, ak má dnes používateľ s právnym titulom „Poverená osoba“ nastavené „</w:t>
            </w:r>
            <w:r w:rsidRPr="00AC4671">
              <w:rPr>
                <w:rFonts w:cs="Arial"/>
                <w:b/>
                <w:sz w:val="22"/>
                <w:szCs w:val="22"/>
              </w:rPr>
              <w:t>podávanie všeobecne</w:t>
            </w:r>
            <w:r w:rsidRPr="00AC4671">
              <w:rPr>
                <w:rFonts w:cs="Arial"/>
                <w:sz w:val="22"/>
                <w:szCs w:val="22"/>
              </w:rPr>
              <w:t>“, tak sa mu na základe existujúcej funkčnosti v IAM PFS automaticky tiež sprístupní aj agenda FATCA. Pre používateľov s nastaveným oprávnením na podávanie daným „</w:t>
            </w:r>
            <w:r w:rsidRPr="00AC4671">
              <w:rPr>
                <w:rFonts w:cs="Arial"/>
                <w:b/>
                <w:sz w:val="22"/>
                <w:szCs w:val="22"/>
              </w:rPr>
              <w:t>rozsahom agend</w:t>
            </w:r>
            <w:r w:rsidRPr="00AC4671">
              <w:rPr>
                <w:rFonts w:cs="Arial"/>
                <w:sz w:val="22"/>
                <w:szCs w:val="22"/>
              </w:rPr>
              <w:t>“ by po pridaní novej agendy FATCA táto nebude primárne viditeľná. Dôsledkom bude, že aj používatelia s nastaveným právnym titulom „Poverená osoba“ a „podávanie všeobecne“, budú mať sprístupnenú aj agendu FATCA pre možnosť vytvorenia podaní typu FATCA.</w:t>
            </w:r>
          </w:p>
          <w:p w:rsidR="00AC4671" w:rsidRDefault="00AC4671" w:rsidP="00AC4671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Pre podrobnejšie vysvetlenie aktuálneho stavu riešenia </w:t>
            </w:r>
            <w:r w:rsidR="00C81C52">
              <w:rPr>
                <w:rFonts w:cs="Arial"/>
                <w:sz w:val="22"/>
                <w:szCs w:val="22"/>
              </w:rPr>
              <w:t xml:space="preserve">ohľadom nastavenia opravení na PFS </w:t>
            </w:r>
            <w:r>
              <w:rPr>
                <w:rFonts w:cs="Arial"/>
                <w:sz w:val="22"/>
                <w:szCs w:val="22"/>
              </w:rPr>
              <w:t xml:space="preserve">dodávateľ DITEC </w:t>
            </w:r>
            <w:r w:rsidR="00C81C52">
              <w:rPr>
                <w:rFonts w:cs="Arial"/>
                <w:sz w:val="22"/>
                <w:szCs w:val="22"/>
              </w:rPr>
              <w:t>uviedol</w:t>
            </w:r>
            <w:r>
              <w:rPr>
                <w:rFonts w:cs="Arial"/>
                <w:sz w:val="22"/>
                <w:szCs w:val="22"/>
              </w:rPr>
              <w:t xml:space="preserve"> nasledovné:</w:t>
            </w:r>
          </w:p>
          <w:p w:rsidR="00AC4671" w:rsidRPr="00AC4671" w:rsidRDefault="00AC4671" w:rsidP="00AC4671">
            <w:pPr>
              <w:pStyle w:val="Odsekzoznamu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AC4671">
              <w:rPr>
                <w:rFonts w:ascii="Arial" w:hAnsi="Arial" w:cs="Arial"/>
              </w:rPr>
              <w:t>Používateľ s právnym titulom konania štatutár / osobné konanie / zákonný zástupca koná vždy v plnom rozsahu a tak pre neho platí, že po doplnení agendy FATCA na PFS bude mať túto agendu prístupnú automaticky (vyplýva to totiž z jeho právneho titulu konania).</w:t>
            </w:r>
          </w:p>
          <w:p w:rsidR="00AC4671" w:rsidRDefault="00AC4671" w:rsidP="00AC4671">
            <w:pPr>
              <w:pStyle w:val="Odsekzoznamu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AC4671">
              <w:rPr>
                <w:rFonts w:ascii="Arial" w:hAnsi="Arial" w:cs="Arial"/>
              </w:rPr>
              <w:t>Používateľ s právnym titulom konania poverená osoba môže konať (podávať) buď všeobecne, t.j. bez obmedzenia na konkrétnu agendu/agendy, resp. iba v definovanom rozsahu agend.</w:t>
            </w:r>
          </w:p>
          <w:p w:rsidR="00AC4671" w:rsidRPr="00AC4671" w:rsidRDefault="00AC4671" w:rsidP="00AC4671">
            <w:pPr>
              <w:pStyle w:val="Odsekzoznamu"/>
              <w:rPr>
                <w:rFonts w:ascii="Arial" w:hAnsi="Arial" w:cs="Arial"/>
              </w:rPr>
            </w:pPr>
          </w:p>
          <w:p w:rsidR="00AC4671" w:rsidRPr="00AC4671" w:rsidRDefault="00AC4671" w:rsidP="00AC4671">
            <w:pPr>
              <w:rPr>
                <w:rFonts w:cs="Arial"/>
                <w:sz w:val="22"/>
                <w:szCs w:val="22"/>
              </w:rPr>
            </w:pPr>
            <w:r w:rsidRPr="00AC4671">
              <w:rPr>
                <w:rFonts w:cs="Arial"/>
                <w:sz w:val="22"/>
                <w:szCs w:val="22"/>
              </w:rPr>
              <w:t>V prípade, že používateľ s právnym titulom konania poverená osoba môže podávať všeobecne, tak sa mu po pridaní agendy FATCA na PFS táto taktiež automaticky sprístupní.</w:t>
            </w:r>
          </w:p>
          <w:p w:rsidR="00AC4671" w:rsidRPr="00AC4671" w:rsidRDefault="00AC4671" w:rsidP="00AC4671">
            <w:pPr>
              <w:rPr>
                <w:rFonts w:cs="Arial"/>
                <w:sz w:val="22"/>
                <w:szCs w:val="22"/>
              </w:rPr>
            </w:pPr>
            <w:r w:rsidRPr="00AC4671">
              <w:rPr>
                <w:rFonts w:cs="Arial"/>
                <w:sz w:val="22"/>
                <w:szCs w:val="22"/>
              </w:rPr>
              <w:t>V prípade, že používateľ s právnym titulom konania poverená osoba môže podávať iba v definovanom rozsahu agend, tak sa mu po pridaní agendy FATCA na PFS táto automaticky nesprístupní a ak ju má mať prístupnú, tak mu ju bude potrebné pridať do rozsahu definovaných agend, čo môže urobiť tak registrátor DÚ (na základe rozšíreného poverenia</w:t>
            </w:r>
            <w:r>
              <w:rPr>
                <w:rFonts w:cs="Arial"/>
                <w:sz w:val="22"/>
                <w:szCs w:val="22"/>
              </w:rPr>
              <w:t>), resp. štatutár subjektu v osobnej internetovej zóne</w:t>
            </w:r>
            <w:r w:rsidRPr="00AC4671">
              <w:rPr>
                <w:rFonts w:cs="Arial"/>
                <w:sz w:val="22"/>
                <w:szCs w:val="22"/>
              </w:rPr>
              <w:t xml:space="preserve"> PFS.</w:t>
            </w:r>
          </w:p>
          <w:p w:rsidR="007C2E54" w:rsidRPr="006B5C5F" w:rsidRDefault="007C2E54" w:rsidP="00131642">
            <w:pPr>
              <w:pStyle w:val="TableText"/>
              <w:ind w:left="0"/>
              <w:jc w:val="both"/>
              <w:rPr>
                <w:rFonts w:cs="Arial"/>
                <w:b/>
                <w:sz w:val="22"/>
                <w:szCs w:val="22"/>
                <w:u w:val="single"/>
              </w:rPr>
            </w:pPr>
          </w:p>
          <w:p w:rsidR="007C2E54" w:rsidRPr="006B5C5F" w:rsidRDefault="007C2E54" w:rsidP="00AC4671">
            <w:pPr>
              <w:pStyle w:val="TableText"/>
              <w:jc w:val="both"/>
              <w:rPr>
                <w:rFonts w:cs="Arial"/>
                <w:b/>
                <w:sz w:val="22"/>
                <w:szCs w:val="22"/>
                <w:u w:val="single"/>
              </w:rPr>
            </w:pPr>
            <w:r w:rsidRPr="006B5C5F">
              <w:rPr>
                <w:rFonts w:cs="Arial"/>
                <w:sz w:val="22"/>
                <w:szCs w:val="22"/>
              </w:rPr>
              <w:t xml:space="preserve">V zmysle záväzných termínov boli prítomní informovaní o potrebe </w:t>
            </w:r>
            <w:r w:rsidR="007504F6" w:rsidRPr="006B5C5F">
              <w:rPr>
                <w:rFonts w:cs="Arial"/>
                <w:sz w:val="22"/>
                <w:szCs w:val="22"/>
              </w:rPr>
              <w:t xml:space="preserve">prvého </w:t>
            </w:r>
            <w:r w:rsidRPr="006B5C5F">
              <w:rPr>
                <w:rFonts w:cs="Arial"/>
                <w:sz w:val="22"/>
                <w:szCs w:val="22"/>
              </w:rPr>
              <w:t>zaslania dvoch samostatných FATCA podaní do 30.6.2016 a to za rok 2014 (kvôli posunu účinnosti) a aj za rok 2015</w:t>
            </w:r>
            <w:r w:rsidR="00131642">
              <w:rPr>
                <w:rFonts w:cs="Arial"/>
                <w:sz w:val="22"/>
                <w:szCs w:val="22"/>
              </w:rPr>
              <w:t xml:space="preserve"> </w:t>
            </w:r>
            <w:r w:rsidRPr="006B5C5F">
              <w:rPr>
                <w:rFonts w:cs="Arial"/>
                <w:sz w:val="22"/>
                <w:szCs w:val="22"/>
              </w:rPr>
              <w:t>(štandardne).</w:t>
            </w:r>
            <w:r w:rsidR="006B5C5F">
              <w:rPr>
                <w:rFonts w:cs="Arial"/>
                <w:sz w:val="22"/>
                <w:szCs w:val="22"/>
              </w:rPr>
              <w:t xml:space="preserve"> </w:t>
            </w:r>
          </w:p>
          <w:p w:rsidR="00ED474C" w:rsidRPr="006B5C5F" w:rsidRDefault="00ED474C" w:rsidP="000B759D">
            <w:pPr>
              <w:pStyle w:val="TableText"/>
              <w:ind w:left="0"/>
              <w:jc w:val="both"/>
              <w:rPr>
                <w:rFonts w:cs="Arial"/>
                <w:b/>
                <w:sz w:val="22"/>
                <w:szCs w:val="22"/>
                <w:u w:val="single"/>
              </w:rPr>
            </w:pPr>
          </w:p>
        </w:tc>
      </w:tr>
    </w:tbl>
    <w:p w:rsidR="003C1BE8" w:rsidRDefault="003C1BE8">
      <w:bookmarkStart w:id="0" w:name="_GoBack"/>
      <w:bookmarkEnd w:id="0"/>
    </w:p>
    <w:p w:rsidR="00401F7C" w:rsidRDefault="00627800" w:rsidP="00401F7C">
      <w:pPr>
        <w:pStyle w:val="Nadpis2"/>
      </w:pPr>
      <w:r w:rsidRPr="008545D7">
        <w:t>Odsúhlasené úlohy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820"/>
        <w:gridCol w:w="1843"/>
        <w:gridCol w:w="1701"/>
      </w:tblGrid>
      <w:tr w:rsidR="00131642" w:rsidRPr="00722622" w:rsidTr="00DA07D8">
        <w:trPr>
          <w:trHeight w:val="65"/>
        </w:trPr>
        <w:tc>
          <w:tcPr>
            <w:tcW w:w="1134" w:type="dxa"/>
            <w:shd w:val="clear" w:color="auto" w:fill="E6E6E6"/>
          </w:tcPr>
          <w:p w:rsidR="00131642" w:rsidRPr="00722622" w:rsidRDefault="00131642" w:rsidP="00DA07D8">
            <w:pPr>
              <w:pStyle w:val="TableHeading"/>
              <w:widowControl/>
              <w:rPr>
                <w:sz w:val="22"/>
                <w:szCs w:val="22"/>
              </w:rPr>
            </w:pPr>
            <w:r w:rsidRPr="00722622">
              <w:rPr>
                <w:sz w:val="22"/>
                <w:szCs w:val="22"/>
              </w:rPr>
              <w:t>ID</w:t>
            </w:r>
          </w:p>
        </w:tc>
        <w:tc>
          <w:tcPr>
            <w:tcW w:w="4820" w:type="dxa"/>
            <w:shd w:val="clear" w:color="auto" w:fill="E6E6E6"/>
          </w:tcPr>
          <w:p w:rsidR="00131642" w:rsidRPr="00722622" w:rsidRDefault="00131642" w:rsidP="00DA07D8">
            <w:pPr>
              <w:pStyle w:val="TableHeading"/>
              <w:widowControl/>
              <w:rPr>
                <w:sz w:val="22"/>
                <w:szCs w:val="22"/>
              </w:rPr>
            </w:pPr>
            <w:r w:rsidRPr="00722622">
              <w:rPr>
                <w:sz w:val="22"/>
                <w:szCs w:val="22"/>
              </w:rPr>
              <w:t>Popis</w:t>
            </w:r>
          </w:p>
        </w:tc>
        <w:tc>
          <w:tcPr>
            <w:tcW w:w="1843" w:type="dxa"/>
            <w:shd w:val="clear" w:color="auto" w:fill="E6E6E6"/>
          </w:tcPr>
          <w:p w:rsidR="00131642" w:rsidRPr="00722622" w:rsidRDefault="00131642" w:rsidP="00DA07D8">
            <w:pPr>
              <w:pStyle w:val="TableHeading"/>
              <w:widowControl/>
              <w:rPr>
                <w:sz w:val="22"/>
                <w:szCs w:val="22"/>
              </w:rPr>
            </w:pPr>
            <w:r w:rsidRPr="004326A3">
              <w:rPr>
                <w:szCs w:val="22"/>
              </w:rPr>
              <w:t>Zodpovedný</w:t>
            </w:r>
          </w:p>
        </w:tc>
        <w:tc>
          <w:tcPr>
            <w:tcW w:w="1701" w:type="dxa"/>
            <w:shd w:val="clear" w:color="auto" w:fill="E6E6E6"/>
          </w:tcPr>
          <w:p w:rsidR="00131642" w:rsidRPr="00722622" w:rsidRDefault="00131642" w:rsidP="00DA07D8">
            <w:pPr>
              <w:pStyle w:val="TableHeading"/>
              <w:widowControl/>
              <w:rPr>
                <w:sz w:val="22"/>
                <w:szCs w:val="22"/>
              </w:rPr>
            </w:pPr>
            <w:r w:rsidRPr="00722622">
              <w:rPr>
                <w:sz w:val="22"/>
                <w:szCs w:val="22"/>
              </w:rPr>
              <w:t>Dátum</w:t>
            </w:r>
          </w:p>
        </w:tc>
      </w:tr>
      <w:tr w:rsidR="00131642" w:rsidRPr="003F035A" w:rsidTr="00131642">
        <w:trPr>
          <w:trHeight w:val="261"/>
        </w:trPr>
        <w:tc>
          <w:tcPr>
            <w:tcW w:w="1134" w:type="dxa"/>
            <w:shd w:val="clear" w:color="auto" w:fill="auto"/>
          </w:tcPr>
          <w:p w:rsidR="00131642" w:rsidRPr="00443D4F" w:rsidRDefault="00131642" w:rsidP="00DA07D8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:rsidR="00131642" w:rsidRPr="00443D4F" w:rsidRDefault="00131642" w:rsidP="00DA07D8">
            <w:pPr>
              <w:pStyle w:val="TableText"/>
              <w:ind w:left="0"/>
              <w:rPr>
                <w:rFonts w:cs="Arial"/>
                <w:sz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31642" w:rsidRPr="001B5378" w:rsidRDefault="00131642" w:rsidP="00DA07D8">
            <w:pPr>
              <w:pStyle w:val="TableHeading"/>
              <w:widowControl/>
              <w:rPr>
                <w:b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31642" w:rsidRPr="003F035A" w:rsidRDefault="00131642" w:rsidP="00DA07D8">
            <w:pPr>
              <w:pStyle w:val="TableHeading"/>
              <w:widowControl/>
              <w:jc w:val="center"/>
              <w:rPr>
                <w:b w:val="0"/>
                <w:sz w:val="22"/>
              </w:rPr>
            </w:pPr>
          </w:p>
        </w:tc>
      </w:tr>
    </w:tbl>
    <w:p w:rsidR="00131642" w:rsidRPr="00131642" w:rsidRDefault="00131642" w:rsidP="00131642"/>
    <w:p w:rsidR="00627800" w:rsidRPr="001C4A81" w:rsidRDefault="002455C1" w:rsidP="00897158">
      <w:pPr>
        <w:pStyle w:val="Nadpis2"/>
        <w:keepNext w:val="0"/>
        <w:keepLines/>
        <w:widowControl w:val="0"/>
        <w:pBdr>
          <w:top w:val="single" w:sz="6" w:space="3" w:color="auto"/>
        </w:pBdr>
        <w:tabs>
          <w:tab w:val="num" w:pos="851"/>
        </w:tabs>
        <w:overflowPunct/>
        <w:ind w:left="851" w:hanging="851"/>
        <w:textAlignment w:val="auto"/>
        <w:rPr>
          <w:rFonts w:cs="Arial"/>
        </w:rPr>
      </w:pPr>
      <w:r w:rsidRPr="001C4A81">
        <w:rPr>
          <w:rFonts w:cs="Arial"/>
        </w:rPr>
        <w:t>Prílohy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8789"/>
      </w:tblGrid>
      <w:tr w:rsidR="00627800" w:rsidRPr="001C4A81" w:rsidTr="00AB3D3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627800" w:rsidRPr="00771A02" w:rsidRDefault="00771A02" w:rsidP="00627800">
            <w:pPr>
              <w:pStyle w:val="TableHeading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627800" w:rsidRPr="00771A02" w:rsidRDefault="00627800" w:rsidP="00627800">
            <w:pPr>
              <w:pStyle w:val="TableHeading"/>
              <w:widowControl/>
              <w:rPr>
                <w:sz w:val="22"/>
                <w:szCs w:val="22"/>
              </w:rPr>
            </w:pPr>
            <w:r w:rsidRPr="00771A02">
              <w:rPr>
                <w:sz w:val="22"/>
                <w:szCs w:val="22"/>
              </w:rPr>
              <w:t>Popis</w:t>
            </w:r>
          </w:p>
        </w:tc>
      </w:tr>
      <w:tr w:rsidR="00481FBE" w:rsidRPr="001C4A81" w:rsidTr="00131642">
        <w:trPr>
          <w:trHeight w:val="11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FBE" w:rsidRPr="00771A02" w:rsidRDefault="00C371E8" w:rsidP="009222ED">
            <w:pPr>
              <w:pStyle w:val="TableTex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1.</w:t>
            </w:r>
          </w:p>
        </w:tc>
        <w:bookmarkStart w:id="1" w:name="_MON_1502775455"/>
        <w:bookmarkEnd w:id="1"/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642" w:rsidRPr="00F85D1C" w:rsidRDefault="00F85D1C" w:rsidP="00BC4A8C">
            <w:pPr>
              <w:pStyle w:val="TableText"/>
              <w:ind w:left="0"/>
              <w:rPr>
                <w:rFonts w:cs="Arial"/>
                <w:sz w:val="22"/>
                <w:szCs w:val="22"/>
              </w:rPr>
            </w:pPr>
            <w:r w:rsidRPr="00F85D1C">
              <w:rPr>
                <w:rFonts w:cs="Arial"/>
                <w:sz w:val="22"/>
                <w:szCs w:val="22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85pt;height:49.4pt" o:ole="">
                  <v:imagedata r:id="rId9" o:title=""/>
                </v:shape>
                <o:OLEObject Type="Embed" ProgID="PowerPoint.Show.8" ShapeID="_x0000_i1025" DrawAspect="Icon" ObjectID="_1502879224" r:id="rId10"/>
              </w:object>
            </w:r>
          </w:p>
          <w:p w:rsidR="00C371E8" w:rsidRDefault="00C371E8" w:rsidP="00BC4A8C">
            <w:pPr>
              <w:pStyle w:val="TableText"/>
              <w:ind w:left="0"/>
              <w:rPr>
                <w:rFonts w:cs="Arial"/>
                <w:sz w:val="22"/>
                <w:szCs w:val="22"/>
              </w:rPr>
            </w:pPr>
          </w:p>
          <w:p w:rsidR="00131642" w:rsidRDefault="00131642" w:rsidP="00BC4A8C">
            <w:pPr>
              <w:pStyle w:val="TableText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Prezentácia – Realizácia FATCA podaní finančnými inštitúciami</w:t>
            </w:r>
          </w:p>
          <w:p w:rsidR="00131642" w:rsidRPr="00771A02" w:rsidRDefault="00131642" w:rsidP="00BC4A8C">
            <w:pPr>
              <w:pStyle w:val="TableText"/>
              <w:ind w:left="0"/>
              <w:rPr>
                <w:rFonts w:cs="Arial"/>
                <w:sz w:val="22"/>
                <w:szCs w:val="22"/>
              </w:rPr>
            </w:pPr>
          </w:p>
        </w:tc>
      </w:tr>
    </w:tbl>
    <w:p w:rsidR="00AC414F" w:rsidRPr="001C4A81" w:rsidRDefault="00AC414F" w:rsidP="00167987"/>
    <w:sectPr w:rsidR="00AC414F" w:rsidRPr="001C4A81" w:rsidSect="009E30B1">
      <w:headerReference w:type="default" r:id="rId11"/>
      <w:footerReference w:type="default" r:id="rId12"/>
      <w:pgSz w:w="11906" w:h="16838" w:code="9"/>
      <w:pgMar w:top="1127" w:right="1134" w:bottom="1701" w:left="1418" w:header="708" w:footer="49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378" w:rsidRPr="004C24A5" w:rsidRDefault="00826378">
      <w:r w:rsidRPr="004C24A5">
        <w:separator/>
      </w:r>
    </w:p>
  </w:endnote>
  <w:endnote w:type="continuationSeparator" w:id="0">
    <w:p w:rsidR="00826378" w:rsidRPr="004C24A5" w:rsidRDefault="00826378">
      <w:r w:rsidRPr="004C24A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796" w:rsidRDefault="00417796">
    <w:pPr>
      <w:pStyle w:val="Pta"/>
    </w:pPr>
    <w:bookmarkStart w:id="2" w:name="LDocument"/>
    <w:r w:rsidRPr="004C24A5">
      <w:t>Dokument:</w:t>
    </w:r>
    <w:bookmarkEnd w:id="2"/>
    <w:r w:rsidRPr="004C24A5">
      <w:tab/>
    </w:r>
    <w:proofErr w:type="spellStart"/>
    <w:r w:rsidR="00A92809">
      <w:t>FATCA_zápis_z</w:t>
    </w:r>
    <w:proofErr w:type="spellEnd"/>
    <w:r w:rsidR="00A92809">
      <w:t> PS _</w:t>
    </w:r>
    <w:r w:rsidR="0052011B">
      <w:t>27</w:t>
    </w:r>
    <w:r w:rsidR="00C26EF0">
      <w:t>.</w:t>
    </w:r>
    <w:r w:rsidR="000B759D">
      <w:t>8</w:t>
    </w:r>
    <w:r w:rsidR="00FA799B">
      <w:t>.</w:t>
    </w:r>
    <w:r w:rsidR="004615C5">
      <w:t>2015</w:t>
    </w:r>
    <w:r w:rsidRPr="004C24A5">
      <w:tab/>
    </w:r>
    <w:bookmarkStart w:id="3" w:name="LDate"/>
    <w:r w:rsidRPr="004C24A5">
      <w:t>Dátum</w:t>
    </w:r>
    <w:r w:rsidRPr="00FB7E66">
      <w:t>:</w:t>
    </w:r>
    <w:bookmarkEnd w:id="3"/>
    <w:r w:rsidRPr="00FB7E66">
      <w:t xml:space="preserve">  </w:t>
    </w:r>
    <w:r w:rsidR="0052011B">
      <w:t>27</w:t>
    </w:r>
    <w:r w:rsidR="000B759D">
      <w:t>.8</w:t>
    </w:r>
    <w:r w:rsidR="00FA799B">
      <w:t>.</w:t>
    </w:r>
    <w:r w:rsidRPr="00FB7E66">
      <w:t>201</w:t>
    </w:r>
    <w:r w:rsidR="004615C5">
      <w:t>5</w:t>
    </w:r>
    <w:r w:rsidRPr="004C24A5">
      <w:br/>
    </w:r>
    <w:r>
      <w:tab/>
    </w:r>
    <w:r w:rsidRPr="004C24A5">
      <w:tab/>
    </w:r>
    <w:bookmarkStart w:id="4" w:name="LVersion"/>
    <w:r w:rsidRPr="004C24A5">
      <w:t>Verzia:</w:t>
    </w:r>
    <w:bookmarkEnd w:id="4"/>
    <w:r w:rsidR="006D2486">
      <w:t xml:space="preserve"> </w:t>
    </w:r>
    <w:r w:rsidR="00A92809">
      <w:t>2</w:t>
    </w:r>
    <w:r w:rsidR="00461A32">
      <w:t>.2</w:t>
    </w:r>
    <w:r>
      <w:t xml:space="preserve"> </w:t>
    </w:r>
    <w:bookmarkStart w:id="5" w:name="LArchive"/>
    <w:bookmarkEnd w:id="5"/>
    <w:r w:rsidRPr="004C24A5">
      <w:tab/>
    </w:r>
    <w:bookmarkStart w:id="6" w:name="prop_Archive"/>
    <w:bookmarkEnd w:id="6"/>
  </w:p>
  <w:p w:rsidR="00417796" w:rsidRPr="00555B99" w:rsidRDefault="00417796">
    <w:pPr>
      <w:pStyle w:val="Pta"/>
    </w:pPr>
    <w:r w:rsidRPr="004C24A5">
      <w:br/>
    </w:r>
    <w:bookmarkStart w:id="7" w:name="LAuthor"/>
    <w:bookmarkEnd w:id="7"/>
    <w:r w:rsidRPr="004C24A5">
      <w:tab/>
    </w:r>
    <w:bookmarkStart w:id="8" w:name="prop_Author"/>
    <w:bookmarkEnd w:id="8"/>
    <w:r w:rsidRPr="004C24A5">
      <w:tab/>
    </w:r>
    <w:bookmarkStart w:id="9" w:name="LStatus"/>
    <w:r w:rsidRPr="004C24A5">
      <w:t>Stav:</w:t>
    </w:r>
    <w:bookmarkEnd w:id="9"/>
    <w:r w:rsidRPr="004C24A5">
      <w:t xml:space="preserve"> </w:t>
    </w:r>
    <w:proofErr w:type="spellStart"/>
    <w:r w:rsidR="00A92809">
      <w:t>final</w:t>
    </w:r>
    <w:proofErr w:type="spellEnd"/>
  </w:p>
  <w:p w:rsidR="00417796" w:rsidRPr="004C24A5" w:rsidRDefault="00417796">
    <w:pPr>
      <w:pStyle w:val="Pta"/>
    </w:pPr>
    <w:bookmarkStart w:id="10" w:name="LSubject"/>
    <w:r w:rsidRPr="004C24A5">
      <w:t>Predmet:</w:t>
    </w:r>
    <w:bookmarkEnd w:id="10"/>
    <w:r w:rsidRPr="004C24A5">
      <w:tab/>
    </w:r>
    <w:r w:rsidR="006E647A">
      <w:t>Pracovné stretnutie</w:t>
    </w:r>
    <w:r w:rsidRPr="004C24A5">
      <w:tab/>
    </w:r>
    <w:bookmarkStart w:id="11" w:name="TPage"/>
    <w:r w:rsidRPr="004C24A5">
      <w:t>Strana</w:t>
    </w:r>
    <w:bookmarkEnd w:id="11"/>
    <w:r w:rsidRPr="004C24A5">
      <w:t xml:space="preserve">  </w:t>
    </w:r>
    <w:r w:rsidRPr="004C24A5">
      <w:rPr>
        <w:rStyle w:val="slostrany"/>
      </w:rPr>
      <w:fldChar w:fldCharType="begin"/>
    </w:r>
    <w:r w:rsidRPr="004C24A5">
      <w:rPr>
        <w:rStyle w:val="slostrany"/>
      </w:rPr>
      <w:instrText xml:space="preserve"> PAGE </w:instrText>
    </w:r>
    <w:r w:rsidRPr="004C24A5">
      <w:rPr>
        <w:rStyle w:val="slostrany"/>
      </w:rPr>
      <w:fldChar w:fldCharType="separate"/>
    </w:r>
    <w:r w:rsidR="00461A32">
      <w:rPr>
        <w:rStyle w:val="slostrany"/>
        <w:noProof/>
      </w:rPr>
      <w:t>1</w:t>
    </w:r>
    <w:r w:rsidRPr="004C24A5">
      <w:rPr>
        <w:rStyle w:val="slostrany"/>
      </w:rPr>
      <w:fldChar w:fldCharType="end"/>
    </w:r>
    <w:r w:rsidRPr="004C24A5">
      <w:t xml:space="preserve"> </w:t>
    </w:r>
    <w:bookmarkStart w:id="12" w:name="Tof"/>
    <w:r w:rsidRPr="004C24A5">
      <w:t>z</w:t>
    </w:r>
    <w:bookmarkEnd w:id="12"/>
    <w:r w:rsidRPr="004C24A5">
      <w:t xml:space="preserve"> </w:t>
    </w:r>
    <w:fldSimple w:instr=" NUMPAGES ">
      <w:r w:rsidR="00461A32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378" w:rsidRPr="004C24A5" w:rsidRDefault="00826378">
      <w:r w:rsidRPr="004C24A5">
        <w:separator/>
      </w:r>
    </w:p>
  </w:footnote>
  <w:footnote w:type="continuationSeparator" w:id="0">
    <w:p w:rsidR="00826378" w:rsidRPr="004C24A5" w:rsidRDefault="00826378">
      <w:r w:rsidRPr="004C24A5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796" w:rsidRPr="00465123" w:rsidRDefault="00417796" w:rsidP="00A44BDA">
    <w:pPr>
      <w:pStyle w:val="Hlavika"/>
      <w:pBdr>
        <w:bottom w:val="none" w:sz="0" w:space="0" w:color="auto"/>
      </w:pBdr>
      <w:tabs>
        <w:tab w:val="clear" w:pos="4678"/>
      </w:tabs>
      <w:ind w:right="-2"/>
    </w:pPr>
    <w:r>
      <w:tab/>
    </w:r>
    <w:r>
      <w:tab/>
    </w:r>
    <w:r>
      <w:tab/>
    </w:r>
    <w:r>
      <w:tab/>
    </w:r>
    <w:r w:rsidR="00157E7D">
      <w:t xml:space="preserve">    </w:t>
    </w:r>
    <w:r>
      <w:tab/>
    </w:r>
    <w:r w:rsidR="009278B2">
      <w:rPr>
        <w:noProof/>
        <w:lang w:eastAsia="sk-SK"/>
      </w:rPr>
      <w:drawing>
        <wp:inline distT="0" distB="0" distL="0" distR="0" wp14:anchorId="18531106" wp14:editId="45C0E42E">
          <wp:extent cx="638175" cy="819150"/>
          <wp:effectExtent l="0" t="0" r="9525" b="0"/>
          <wp:docPr id="3" name="Obrázok 3" descr="logo_financna_sprava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_financna_sprava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D44DB82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36A194D"/>
    <w:multiLevelType w:val="hybridMultilevel"/>
    <w:tmpl w:val="BB4A9DF0"/>
    <w:lvl w:ilvl="0" w:tplc="74462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EF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F8B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946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6CB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66C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DA4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E46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87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981976"/>
    <w:multiLevelType w:val="hybridMultilevel"/>
    <w:tmpl w:val="EACAE124"/>
    <w:lvl w:ilvl="0" w:tplc="DDF6B72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8CB5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30878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AAE1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C15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BEFA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7883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FEDF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7C75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B717F3"/>
    <w:multiLevelType w:val="hybridMultilevel"/>
    <w:tmpl w:val="09460CF4"/>
    <w:lvl w:ilvl="0" w:tplc="B91CDC6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37680"/>
    <w:multiLevelType w:val="hybridMultilevel"/>
    <w:tmpl w:val="A212F938"/>
    <w:lvl w:ilvl="0" w:tplc="041B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5">
    <w:nsid w:val="1442585F"/>
    <w:multiLevelType w:val="hybridMultilevel"/>
    <w:tmpl w:val="0C6E1CAE"/>
    <w:lvl w:ilvl="0" w:tplc="B91620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822B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148C2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A4FD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60BE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1AB25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B8C9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860E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EE1D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B821AC"/>
    <w:multiLevelType w:val="hybridMultilevel"/>
    <w:tmpl w:val="DFDCA18E"/>
    <w:lvl w:ilvl="0" w:tplc="041B000F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7">
    <w:nsid w:val="1A4C7DFE"/>
    <w:multiLevelType w:val="hybridMultilevel"/>
    <w:tmpl w:val="172C62AE"/>
    <w:lvl w:ilvl="0" w:tplc="45A083DC">
      <w:start w:val="1"/>
      <w:numFmt w:val="upperRoman"/>
      <w:lvlText w:val="%1."/>
      <w:lvlJc w:val="left"/>
      <w:pPr>
        <w:ind w:left="748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08" w:hanging="360"/>
      </w:pPr>
    </w:lvl>
    <w:lvl w:ilvl="2" w:tplc="041B001B" w:tentative="1">
      <w:start w:val="1"/>
      <w:numFmt w:val="lowerRoman"/>
      <w:lvlText w:val="%3."/>
      <w:lvlJc w:val="right"/>
      <w:pPr>
        <w:ind w:left="1828" w:hanging="180"/>
      </w:pPr>
    </w:lvl>
    <w:lvl w:ilvl="3" w:tplc="041B000F" w:tentative="1">
      <w:start w:val="1"/>
      <w:numFmt w:val="decimal"/>
      <w:lvlText w:val="%4."/>
      <w:lvlJc w:val="left"/>
      <w:pPr>
        <w:ind w:left="2548" w:hanging="360"/>
      </w:pPr>
    </w:lvl>
    <w:lvl w:ilvl="4" w:tplc="041B0019" w:tentative="1">
      <w:start w:val="1"/>
      <w:numFmt w:val="lowerLetter"/>
      <w:lvlText w:val="%5."/>
      <w:lvlJc w:val="left"/>
      <w:pPr>
        <w:ind w:left="3268" w:hanging="360"/>
      </w:pPr>
    </w:lvl>
    <w:lvl w:ilvl="5" w:tplc="041B001B" w:tentative="1">
      <w:start w:val="1"/>
      <w:numFmt w:val="lowerRoman"/>
      <w:lvlText w:val="%6."/>
      <w:lvlJc w:val="right"/>
      <w:pPr>
        <w:ind w:left="3988" w:hanging="180"/>
      </w:pPr>
    </w:lvl>
    <w:lvl w:ilvl="6" w:tplc="041B000F" w:tentative="1">
      <w:start w:val="1"/>
      <w:numFmt w:val="decimal"/>
      <w:lvlText w:val="%7."/>
      <w:lvlJc w:val="left"/>
      <w:pPr>
        <w:ind w:left="4708" w:hanging="360"/>
      </w:pPr>
    </w:lvl>
    <w:lvl w:ilvl="7" w:tplc="041B0019" w:tentative="1">
      <w:start w:val="1"/>
      <w:numFmt w:val="lowerLetter"/>
      <w:lvlText w:val="%8."/>
      <w:lvlJc w:val="left"/>
      <w:pPr>
        <w:ind w:left="5428" w:hanging="360"/>
      </w:pPr>
    </w:lvl>
    <w:lvl w:ilvl="8" w:tplc="041B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8">
    <w:nsid w:val="1CFD46F3"/>
    <w:multiLevelType w:val="hybridMultilevel"/>
    <w:tmpl w:val="4A9CD7A4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9">
    <w:nsid w:val="20330830"/>
    <w:multiLevelType w:val="hybridMultilevel"/>
    <w:tmpl w:val="927AF084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>
    <w:nsid w:val="2108776F"/>
    <w:multiLevelType w:val="hybridMultilevel"/>
    <w:tmpl w:val="BC56B38C"/>
    <w:lvl w:ilvl="0" w:tplc="DB9445F2">
      <w:start w:val="1"/>
      <w:numFmt w:val="bullet"/>
      <w:lvlText w:val="-"/>
      <w:lvlJc w:val="left"/>
      <w:pPr>
        <w:ind w:left="388" w:hanging="360"/>
      </w:pPr>
      <w:rPr>
        <w:rFonts w:ascii="Verdana" w:eastAsia="Times New Roman" w:hAnsi="Verdana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1">
    <w:nsid w:val="23F53816"/>
    <w:multiLevelType w:val="hybridMultilevel"/>
    <w:tmpl w:val="E8549072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2">
    <w:nsid w:val="26A42D79"/>
    <w:multiLevelType w:val="hybridMultilevel"/>
    <w:tmpl w:val="65BEB408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3">
    <w:nsid w:val="272313E1"/>
    <w:multiLevelType w:val="hybridMultilevel"/>
    <w:tmpl w:val="9532281E"/>
    <w:lvl w:ilvl="0" w:tplc="784EB970">
      <w:start w:val="13"/>
      <w:numFmt w:val="bullet"/>
      <w:lvlText w:val="-"/>
      <w:lvlJc w:val="left"/>
      <w:pPr>
        <w:ind w:left="38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4">
    <w:nsid w:val="299B558E"/>
    <w:multiLevelType w:val="hybridMultilevel"/>
    <w:tmpl w:val="5D60B3BC"/>
    <w:lvl w:ilvl="0" w:tplc="F4FE56B8">
      <w:start w:val="1"/>
      <w:numFmt w:val="upperRoman"/>
      <w:lvlText w:val="%1."/>
      <w:lvlJc w:val="left"/>
      <w:pPr>
        <w:ind w:left="748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08" w:hanging="360"/>
      </w:pPr>
    </w:lvl>
    <w:lvl w:ilvl="2" w:tplc="041B001B" w:tentative="1">
      <w:start w:val="1"/>
      <w:numFmt w:val="lowerRoman"/>
      <w:lvlText w:val="%3."/>
      <w:lvlJc w:val="right"/>
      <w:pPr>
        <w:ind w:left="1828" w:hanging="180"/>
      </w:pPr>
    </w:lvl>
    <w:lvl w:ilvl="3" w:tplc="041B000F" w:tentative="1">
      <w:start w:val="1"/>
      <w:numFmt w:val="decimal"/>
      <w:lvlText w:val="%4."/>
      <w:lvlJc w:val="left"/>
      <w:pPr>
        <w:ind w:left="2548" w:hanging="360"/>
      </w:pPr>
    </w:lvl>
    <w:lvl w:ilvl="4" w:tplc="041B0019" w:tentative="1">
      <w:start w:val="1"/>
      <w:numFmt w:val="lowerLetter"/>
      <w:lvlText w:val="%5."/>
      <w:lvlJc w:val="left"/>
      <w:pPr>
        <w:ind w:left="3268" w:hanging="360"/>
      </w:pPr>
    </w:lvl>
    <w:lvl w:ilvl="5" w:tplc="041B001B" w:tentative="1">
      <w:start w:val="1"/>
      <w:numFmt w:val="lowerRoman"/>
      <w:lvlText w:val="%6."/>
      <w:lvlJc w:val="right"/>
      <w:pPr>
        <w:ind w:left="3988" w:hanging="180"/>
      </w:pPr>
    </w:lvl>
    <w:lvl w:ilvl="6" w:tplc="041B000F" w:tentative="1">
      <w:start w:val="1"/>
      <w:numFmt w:val="decimal"/>
      <w:lvlText w:val="%7."/>
      <w:lvlJc w:val="left"/>
      <w:pPr>
        <w:ind w:left="4708" w:hanging="360"/>
      </w:pPr>
    </w:lvl>
    <w:lvl w:ilvl="7" w:tplc="041B0019" w:tentative="1">
      <w:start w:val="1"/>
      <w:numFmt w:val="lowerLetter"/>
      <w:lvlText w:val="%8."/>
      <w:lvlJc w:val="left"/>
      <w:pPr>
        <w:ind w:left="5428" w:hanging="360"/>
      </w:pPr>
    </w:lvl>
    <w:lvl w:ilvl="8" w:tplc="041B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5">
    <w:nsid w:val="2DD27C17"/>
    <w:multiLevelType w:val="hybridMultilevel"/>
    <w:tmpl w:val="FE4EBE84"/>
    <w:lvl w:ilvl="0" w:tplc="008EAC22">
      <w:start w:val="2"/>
      <w:numFmt w:val="bullet"/>
      <w:lvlText w:val="-"/>
      <w:lvlJc w:val="left"/>
      <w:pPr>
        <w:ind w:left="38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6">
    <w:nsid w:val="2E24687D"/>
    <w:multiLevelType w:val="hybridMultilevel"/>
    <w:tmpl w:val="8CD6864E"/>
    <w:lvl w:ilvl="0" w:tplc="D318D4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D661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44A7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1E16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BCF7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F4F0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66E4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6695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7270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3B519C"/>
    <w:multiLevelType w:val="hybridMultilevel"/>
    <w:tmpl w:val="21E25FCE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8">
    <w:nsid w:val="320779FE"/>
    <w:multiLevelType w:val="hybridMultilevel"/>
    <w:tmpl w:val="A4C0E592"/>
    <w:lvl w:ilvl="0" w:tplc="00CE3CC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823D8B"/>
    <w:multiLevelType w:val="hybridMultilevel"/>
    <w:tmpl w:val="A0DEDD50"/>
    <w:lvl w:ilvl="0" w:tplc="B90483BE">
      <w:start w:val="1"/>
      <w:numFmt w:val="bullet"/>
      <w:lvlText w:val="-"/>
      <w:lvlJc w:val="left"/>
      <w:pPr>
        <w:ind w:left="38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20">
    <w:nsid w:val="39C91BC5"/>
    <w:multiLevelType w:val="hybridMultilevel"/>
    <w:tmpl w:val="0D3E6104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1">
    <w:nsid w:val="3C1B0519"/>
    <w:multiLevelType w:val="hybridMultilevel"/>
    <w:tmpl w:val="F896459A"/>
    <w:lvl w:ilvl="0" w:tplc="48AC5E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B44C44"/>
    <w:multiLevelType w:val="hybridMultilevel"/>
    <w:tmpl w:val="1382A670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3">
    <w:nsid w:val="3EF44933"/>
    <w:multiLevelType w:val="hybridMultilevel"/>
    <w:tmpl w:val="7F2C39EE"/>
    <w:lvl w:ilvl="0" w:tplc="C788370E">
      <w:start w:val="1"/>
      <w:numFmt w:val="bullet"/>
      <w:lvlText w:val="-"/>
      <w:lvlJc w:val="left"/>
      <w:pPr>
        <w:ind w:left="38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24">
    <w:nsid w:val="459944C3"/>
    <w:multiLevelType w:val="hybridMultilevel"/>
    <w:tmpl w:val="D7405A38"/>
    <w:lvl w:ilvl="0" w:tplc="A996832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CD2E25"/>
    <w:multiLevelType w:val="hybridMultilevel"/>
    <w:tmpl w:val="F66E9AB4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6">
    <w:nsid w:val="4CD008E5"/>
    <w:multiLevelType w:val="hybridMultilevel"/>
    <w:tmpl w:val="74241B02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7">
    <w:nsid w:val="4EDD2AF1"/>
    <w:multiLevelType w:val="hybridMultilevel"/>
    <w:tmpl w:val="F304606C"/>
    <w:lvl w:ilvl="0" w:tplc="41C0B0E0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894033"/>
    <w:multiLevelType w:val="hybridMultilevel"/>
    <w:tmpl w:val="360A93EA"/>
    <w:lvl w:ilvl="0" w:tplc="F538E5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147B0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C0D3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6E4F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DE31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C4AE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EEEF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72944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EADD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B71782"/>
    <w:multiLevelType w:val="hybridMultilevel"/>
    <w:tmpl w:val="43E40778"/>
    <w:lvl w:ilvl="0" w:tplc="E684180E">
      <w:start w:val="13"/>
      <w:numFmt w:val="bullet"/>
      <w:lvlText w:val="-"/>
      <w:lvlJc w:val="left"/>
      <w:pPr>
        <w:ind w:left="38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30">
    <w:nsid w:val="5DB93FFC"/>
    <w:multiLevelType w:val="hybridMultilevel"/>
    <w:tmpl w:val="B74EB334"/>
    <w:lvl w:ilvl="0" w:tplc="3E78EBDA">
      <w:start w:val="1"/>
      <w:numFmt w:val="bullet"/>
      <w:lvlText w:val="-"/>
      <w:lvlJc w:val="left"/>
      <w:pPr>
        <w:ind w:left="388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31">
    <w:nsid w:val="64196B5F"/>
    <w:multiLevelType w:val="hybridMultilevel"/>
    <w:tmpl w:val="DB2EF35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7A84E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10597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3A4B50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BCCCF6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DE6B7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E225B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2C0184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10D93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4F30C2E"/>
    <w:multiLevelType w:val="hybridMultilevel"/>
    <w:tmpl w:val="D882A890"/>
    <w:lvl w:ilvl="0" w:tplc="13806F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1681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8E9C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46B0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A4C9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C047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BED3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720B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9018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533FC3"/>
    <w:multiLevelType w:val="hybridMultilevel"/>
    <w:tmpl w:val="7BC83ACE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4">
    <w:nsid w:val="682A6933"/>
    <w:multiLevelType w:val="hybridMultilevel"/>
    <w:tmpl w:val="CA1E8174"/>
    <w:lvl w:ilvl="0" w:tplc="B4CA2D04">
      <w:start w:val="30"/>
      <w:numFmt w:val="bullet"/>
      <w:pStyle w:val="Odrazka1"/>
      <w:lvlText w:val=""/>
      <w:lvlJc w:val="left"/>
      <w:pPr>
        <w:tabs>
          <w:tab w:val="num" w:pos="964"/>
        </w:tabs>
        <w:ind w:left="964" w:hanging="510"/>
      </w:pPr>
      <w:rPr>
        <w:rFonts w:ascii="Symbol" w:eastAsia="Times New Roman" w:hAnsi="Symbol" w:cs="Times New Roman" w:hint="default"/>
      </w:rPr>
    </w:lvl>
    <w:lvl w:ilvl="1" w:tplc="547A604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A4B68D7A">
      <w:start w:val="2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88509F0"/>
    <w:multiLevelType w:val="hybridMultilevel"/>
    <w:tmpl w:val="A42EF704"/>
    <w:lvl w:ilvl="0" w:tplc="729A222E">
      <w:start w:val="1"/>
      <w:numFmt w:val="bullet"/>
      <w:lvlText w:val="-"/>
      <w:lvlJc w:val="left"/>
      <w:pPr>
        <w:ind w:left="388" w:hanging="360"/>
      </w:pPr>
      <w:rPr>
        <w:rFonts w:ascii="Verdana" w:eastAsia="Times New Roman" w:hAnsi="Verdana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36">
    <w:nsid w:val="69A064A0"/>
    <w:multiLevelType w:val="hybridMultilevel"/>
    <w:tmpl w:val="C3BA44DE"/>
    <w:lvl w:ilvl="0" w:tplc="00CE3CC6">
      <w:start w:val="1"/>
      <w:numFmt w:val="bullet"/>
      <w:lvlText w:val="-"/>
      <w:lvlJc w:val="left"/>
      <w:pPr>
        <w:ind w:left="748" w:hanging="360"/>
      </w:pPr>
      <w:rPr>
        <w:rFonts w:ascii="Verdana" w:eastAsia="Times New Roman" w:hAnsi="Verdana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7">
    <w:nsid w:val="760D2AC4"/>
    <w:multiLevelType w:val="hybridMultilevel"/>
    <w:tmpl w:val="B16AC9E2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8">
    <w:nsid w:val="77C102F4"/>
    <w:multiLevelType w:val="hybridMultilevel"/>
    <w:tmpl w:val="017674E0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9">
    <w:nsid w:val="7C134324"/>
    <w:multiLevelType w:val="hybridMultilevel"/>
    <w:tmpl w:val="F6884B42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40">
    <w:nsid w:val="7C6514A8"/>
    <w:multiLevelType w:val="hybridMultilevel"/>
    <w:tmpl w:val="359ADC92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41">
    <w:nsid w:val="7DD81E88"/>
    <w:multiLevelType w:val="hybridMultilevel"/>
    <w:tmpl w:val="E8A49F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5263CD"/>
    <w:multiLevelType w:val="hybridMultilevel"/>
    <w:tmpl w:val="FE860F78"/>
    <w:lvl w:ilvl="0" w:tplc="041B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43">
    <w:nsid w:val="7F595F4A"/>
    <w:multiLevelType w:val="hybridMultilevel"/>
    <w:tmpl w:val="BD804AA2"/>
    <w:lvl w:ilvl="0" w:tplc="956CC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2201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1EC8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147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27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6EC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26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C82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6E1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4"/>
  </w:num>
  <w:num w:numId="3">
    <w:abstractNumId w:val="3"/>
  </w:num>
  <w:num w:numId="4">
    <w:abstractNumId w:val="43"/>
  </w:num>
  <w:num w:numId="5">
    <w:abstractNumId w:val="17"/>
  </w:num>
  <w:num w:numId="6">
    <w:abstractNumId w:val="8"/>
  </w:num>
  <w:num w:numId="7">
    <w:abstractNumId w:val="1"/>
  </w:num>
  <w:num w:numId="8">
    <w:abstractNumId w:val="6"/>
  </w:num>
  <w:num w:numId="9">
    <w:abstractNumId w:val="20"/>
  </w:num>
  <w:num w:numId="10">
    <w:abstractNumId w:val="37"/>
  </w:num>
  <w:num w:numId="11">
    <w:abstractNumId w:val="24"/>
  </w:num>
  <w:num w:numId="12">
    <w:abstractNumId w:val="7"/>
  </w:num>
  <w:num w:numId="13">
    <w:abstractNumId w:val="14"/>
  </w:num>
  <w:num w:numId="14">
    <w:abstractNumId w:val="31"/>
  </w:num>
  <w:num w:numId="15">
    <w:abstractNumId w:val="16"/>
  </w:num>
  <w:num w:numId="16">
    <w:abstractNumId w:val="5"/>
  </w:num>
  <w:num w:numId="17">
    <w:abstractNumId w:val="32"/>
  </w:num>
  <w:num w:numId="18">
    <w:abstractNumId w:val="28"/>
  </w:num>
  <w:num w:numId="19">
    <w:abstractNumId w:val="2"/>
  </w:num>
  <w:num w:numId="20">
    <w:abstractNumId w:val="4"/>
  </w:num>
  <w:num w:numId="21">
    <w:abstractNumId w:val="25"/>
  </w:num>
  <w:num w:numId="22">
    <w:abstractNumId w:val="33"/>
  </w:num>
  <w:num w:numId="23">
    <w:abstractNumId w:val="42"/>
  </w:num>
  <w:num w:numId="24">
    <w:abstractNumId w:val="12"/>
  </w:num>
  <w:num w:numId="25">
    <w:abstractNumId w:val="38"/>
  </w:num>
  <w:num w:numId="26">
    <w:abstractNumId w:val="15"/>
  </w:num>
  <w:num w:numId="27">
    <w:abstractNumId w:val="0"/>
  </w:num>
  <w:num w:numId="28">
    <w:abstractNumId w:val="0"/>
  </w:num>
  <w:num w:numId="29">
    <w:abstractNumId w:val="0"/>
  </w:num>
  <w:num w:numId="30">
    <w:abstractNumId w:val="22"/>
  </w:num>
  <w:num w:numId="31">
    <w:abstractNumId w:val="39"/>
  </w:num>
  <w:num w:numId="32">
    <w:abstractNumId w:val="11"/>
  </w:num>
  <w:num w:numId="33">
    <w:abstractNumId w:val="9"/>
  </w:num>
  <w:num w:numId="34">
    <w:abstractNumId w:val="40"/>
  </w:num>
  <w:num w:numId="35">
    <w:abstractNumId w:val="26"/>
  </w:num>
  <w:num w:numId="36">
    <w:abstractNumId w:val="19"/>
  </w:num>
  <w:num w:numId="37">
    <w:abstractNumId w:val="23"/>
  </w:num>
  <w:num w:numId="38">
    <w:abstractNumId w:val="13"/>
  </w:num>
  <w:num w:numId="39">
    <w:abstractNumId w:val="29"/>
  </w:num>
  <w:num w:numId="40">
    <w:abstractNumId w:val="27"/>
  </w:num>
  <w:num w:numId="41">
    <w:abstractNumId w:val="21"/>
  </w:num>
  <w:num w:numId="42">
    <w:abstractNumId w:val="35"/>
  </w:num>
  <w:num w:numId="43">
    <w:abstractNumId w:val="10"/>
  </w:num>
  <w:num w:numId="44">
    <w:abstractNumId w:val="30"/>
  </w:num>
  <w:num w:numId="45">
    <w:abstractNumId w:val="36"/>
  </w:num>
  <w:num w:numId="46">
    <w:abstractNumId w:val="41"/>
  </w:num>
  <w:num w:numId="47">
    <w:abstractNumId w:val="18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chotterova Lesanka">
    <w15:presenceInfo w15:providerId="AD" w15:userId="S-1-5-21-88094858-1691884615-1279470122-195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DFTemplateID" w:val="wpmetd"/>
    <w:docVar w:name="company" w:val="IBM"/>
    <w:docVar w:name="Date" w:val="2009/11/27"/>
    <w:docVar w:name="dateformat" w:val="yyyy/mm/dd"/>
    <w:docVar w:name="DateSequence" w:val="ymd"/>
    <w:docVar w:name="ID" w:val="wpmetd"/>
    <w:docVar w:name="Language" w:val="sk"/>
    <w:docVar w:name="LDate" w:val="Dátum:"/>
    <w:docVar w:name="LDocument" w:val="Dokument:"/>
    <w:docVar w:name="LForm" w:val="wpmetd"/>
    <w:docVar w:name="Logo" w:val="%IMAGE%C:\Documents and Settings\Administrator\My Documents\IBM\Pioneer\DocTemplates\Loga\MiFi_logo.jpg"/>
    <w:docVar w:name="LongDate" w:val="skk 27. november 2009"/>
    <w:docVar w:name="LPath" w:val="Cesta:"/>
    <w:docVar w:name="LStatus" w:val="Stav:"/>
    <w:docVar w:name="LSubject" w:val="Predmet:"/>
    <w:docVar w:name="LVersion" w:val="Verzia:"/>
    <w:docVar w:name="MonthNo" w:val="11"/>
    <w:docVar w:name="projectname" w:val="Meeting Documentation"/>
    <w:docVar w:name="securityclass" w:val="UNCLS"/>
    <w:docVar w:name="securitytype" w:val="company"/>
    <w:docVar w:name="Status" w:val="Návrh"/>
    <w:docVar w:name="StatusValue" w:val="Draft"/>
    <w:docVar w:name="Subject" w:val="(document title)"/>
    <w:docVar w:name="Tof" w:val="z"/>
    <w:docVar w:name="TPage" w:val="Strana"/>
    <w:docVar w:name="Version" w:val="V1.0.0A"/>
  </w:docVars>
  <w:rsids>
    <w:rsidRoot w:val="004C24A5"/>
    <w:rsid w:val="000001BA"/>
    <w:rsid w:val="0000020E"/>
    <w:rsid w:val="000006C2"/>
    <w:rsid w:val="00000915"/>
    <w:rsid w:val="00000A37"/>
    <w:rsid w:val="00000AB5"/>
    <w:rsid w:val="00000C4C"/>
    <w:rsid w:val="00001D70"/>
    <w:rsid w:val="00001EC1"/>
    <w:rsid w:val="00003B8B"/>
    <w:rsid w:val="00005013"/>
    <w:rsid w:val="000053DD"/>
    <w:rsid w:val="0000590E"/>
    <w:rsid w:val="000061DB"/>
    <w:rsid w:val="000062D9"/>
    <w:rsid w:val="0000640D"/>
    <w:rsid w:val="00006800"/>
    <w:rsid w:val="00007E70"/>
    <w:rsid w:val="0001047E"/>
    <w:rsid w:val="000108E6"/>
    <w:rsid w:val="000109A3"/>
    <w:rsid w:val="00010BA9"/>
    <w:rsid w:val="00011985"/>
    <w:rsid w:val="00011ED8"/>
    <w:rsid w:val="000124C7"/>
    <w:rsid w:val="000127CD"/>
    <w:rsid w:val="00012CE2"/>
    <w:rsid w:val="00013124"/>
    <w:rsid w:val="0001364A"/>
    <w:rsid w:val="00013F09"/>
    <w:rsid w:val="00014066"/>
    <w:rsid w:val="00014B7D"/>
    <w:rsid w:val="00016191"/>
    <w:rsid w:val="000164D9"/>
    <w:rsid w:val="000175D6"/>
    <w:rsid w:val="000179A2"/>
    <w:rsid w:val="00017D0F"/>
    <w:rsid w:val="00017F0E"/>
    <w:rsid w:val="0002043F"/>
    <w:rsid w:val="00020B0C"/>
    <w:rsid w:val="00021B65"/>
    <w:rsid w:val="00021D28"/>
    <w:rsid w:val="000223A3"/>
    <w:rsid w:val="000228A9"/>
    <w:rsid w:val="00022B2F"/>
    <w:rsid w:val="000237B4"/>
    <w:rsid w:val="00024056"/>
    <w:rsid w:val="0002424C"/>
    <w:rsid w:val="000251FC"/>
    <w:rsid w:val="00025256"/>
    <w:rsid w:val="00025583"/>
    <w:rsid w:val="0002580D"/>
    <w:rsid w:val="000258C5"/>
    <w:rsid w:val="000259AB"/>
    <w:rsid w:val="00026F0E"/>
    <w:rsid w:val="00027717"/>
    <w:rsid w:val="00027B7C"/>
    <w:rsid w:val="00030B55"/>
    <w:rsid w:val="00030E15"/>
    <w:rsid w:val="00032D5E"/>
    <w:rsid w:val="00032E67"/>
    <w:rsid w:val="00033A7C"/>
    <w:rsid w:val="00033D18"/>
    <w:rsid w:val="00033E50"/>
    <w:rsid w:val="00034A40"/>
    <w:rsid w:val="00034AD0"/>
    <w:rsid w:val="00035F93"/>
    <w:rsid w:val="00035FF8"/>
    <w:rsid w:val="00036D24"/>
    <w:rsid w:val="00037A65"/>
    <w:rsid w:val="00037FD9"/>
    <w:rsid w:val="00040BD7"/>
    <w:rsid w:val="00041424"/>
    <w:rsid w:val="00041859"/>
    <w:rsid w:val="0004210B"/>
    <w:rsid w:val="00042D18"/>
    <w:rsid w:val="00043347"/>
    <w:rsid w:val="00043C1D"/>
    <w:rsid w:val="00044499"/>
    <w:rsid w:val="000444A6"/>
    <w:rsid w:val="000448C2"/>
    <w:rsid w:val="00044910"/>
    <w:rsid w:val="000449D8"/>
    <w:rsid w:val="00044D19"/>
    <w:rsid w:val="00045001"/>
    <w:rsid w:val="00045028"/>
    <w:rsid w:val="00045E6F"/>
    <w:rsid w:val="0004637C"/>
    <w:rsid w:val="000468ED"/>
    <w:rsid w:val="00047067"/>
    <w:rsid w:val="000474CA"/>
    <w:rsid w:val="000474FB"/>
    <w:rsid w:val="000475AE"/>
    <w:rsid w:val="00047F0B"/>
    <w:rsid w:val="0005096A"/>
    <w:rsid w:val="00050E8B"/>
    <w:rsid w:val="00051288"/>
    <w:rsid w:val="00052B00"/>
    <w:rsid w:val="00054272"/>
    <w:rsid w:val="00054B8E"/>
    <w:rsid w:val="00054EBD"/>
    <w:rsid w:val="0005564A"/>
    <w:rsid w:val="00055957"/>
    <w:rsid w:val="000560BC"/>
    <w:rsid w:val="000562EF"/>
    <w:rsid w:val="0005636E"/>
    <w:rsid w:val="00056421"/>
    <w:rsid w:val="00056AA1"/>
    <w:rsid w:val="00056ABF"/>
    <w:rsid w:val="00060D5A"/>
    <w:rsid w:val="00060D83"/>
    <w:rsid w:val="00060EEB"/>
    <w:rsid w:val="00061333"/>
    <w:rsid w:val="00061726"/>
    <w:rsid w:val="00061984"/>
    <w:rsid w:val="000620AB"/>
    <w:rsid w:val="00063025"/>
    <w:rsid w:val="0006339E"/>
    <w:rsid w:val="000634E6"/>
    <w:rsid w:val="00063D06"/>
    <w:rsid w:val="00063FAB"/>
    <w:rsid w:val="0006405D"/>
    <w:rsid w:val="000640BB"/>
    <w:rsid w:val="000643B8"/>
    <w:rsid w:val="00064482"/>
    <w:rsid w:val="000649BA"/>
    <w:rsid w:val="000650EC"/>
    <w:rsid w:val="0006534E"/>
    <w:rsid w:val="0006558D"/>
    <w:rsid w:val="000655C4"/>
    <w:rsid w:val="000661E3"/>
    <w:rsid w:val="000663A8"/>
    <w:rsid w:val="000664C6"/>
    <w:rsid w:val="00066626"/>
    <w:rsid w:val="00066ACA"/>
    <w:rsid w:val="00066BBA"/>
    <w:rsid w:val="00066CF8"/>
    <w:rsid w:val="00066E30"/>
    <w:rsid w:val="00067361"/>
    <w:rsid w:val="0006773E"/>
    <w:rsid w:val="00070228"/>
    <w:rsid w:val="000706C7"/>
    <w:rsid w:val="000716E6"/>
    <w:rsid w:val="00072A99"/>
    <w:rsid w:val="00073454"/>
    <w:rsid w:val="00074721"/>
    <w:rsid w:val="00074D56"/>
    <w:rsid w:val="000754AA"/>
    <w:rsid w:val="00075624"/>
    <w:rsid w:val="00075657"/>
    <w:rsid w:val="00075AE2"/>
    <w:rsid w:val="00075BD7"/>
    <w:rsid w:val="00076D9C"/>
    <w:rsid w:val="00076FE5"/>
    <w:rsid w:val="00077510"/>
    <w:rsid w:val="00077934"/>
    <w:rsid w:val="00077E0C"/>
    <w:rsid w:val="00077F53"/>
    <w:rsid w:val="00080218"/>
    <w:rsid w:val="0008093E"/>
    <w:rsid w:val="00081648"/>
    <w:rsid w:val="000818E7"/>
    <w:rsid w:val="00081C0A"/>
    <w:rsid w:val="00081E2B"/>
    <w:rsid w:val="000824D9"/>
    <w:rsid w:val="000827A5"/>
    <w:rsid w:val="0008290E"/>
    <w:rsid w:val="00083271"/>
    <w:rsid w:val="000833BF"/>
    <w:rsid w:val="00084547"/>
    <w:rsid w:val="00084B30"/>
    <w:rsid w:val="00085B3F"/>
    <w:rsid w:val="00085BB4"/>
    <w:rsid w:val="000863A9"/>
    <w:rsid w:val="00086B2D"/>
    <w:rsid w:val="0008725C"/>
    <w:rsid w:val="000875A2"/>
    <w:rsid w:val="00087658"/>
    <w:rsid w:val="000878A0"/>
    <w:rsid w:val="00087ECA"/>
    <w:rsid w:val="00090E5F"/>
    <w:rsid w:val="00090F21"/>
    <w:rsid w:val="00091481"/>
    <w:rsid w:val="00091FEB"/>
    <w:rsid w:val="00092072"/>
    <w:rsid w:val="0009231B"/>
    <w:rsid w:val="0009241C"/>
    <w:rsid w:val="00092512"/>
    <w:rsid w:val="00092575"/>
    <w:rsid w:val="00092E33"/>
    <w:rsid w:val="000947FB"/>
    <w:rsid w:val="00094CDF"/>
    <w:rsid w:val="00095B32"/>
    <w:rsid w:val="0009658F"/>
    <w:rsid w:val="000967AF"/>
    <w:rsid w:val="00096861"/>
    <w:rsid w:val="0009689C"/>
    <w:rsid w:val="00096CBC"/>
    <w:rsid w:val="00096D76"/>
    <w:rsid w:val="0009710F"/>
    <w:rsid w:val="00097739"/>
    <w:rsid w:val="00097BD8"/>
    <w:rsid w:val="000A0126"/>
    <w:rsid w:val="000A0717"/>
    <w:rsid w:val="000A0DE1"/>
    <w:rsid w:val="000A180C"/>
    <w:rsid w:val="000A1E3D"/>
    <w:rsid w:val="000A2AF6"/>
    <w:rsid w:val="000A2C9A"/>
    <w:rsid w:val="000A2F27"/>
    <w:rsid w:val="000A37EE"/>
    <w:rsid w:val="000A3D40"/>
    <w:rsid w:val="000A4C09"/>
    <w:rsid w:val="000A57C9"/>
    <w:rsid w:val="000A6EF6"/>
    <w:rsid w:val="000A7067"/>
    <w:rsid w:val="000A7438"/>
    <w:rsid w:val="000A77BC"/>
    <w:rsid w:val="000A7E08"/>
    <w:rsid w:val="000B082D"/>
    <w:rsid w:val="000B0CD0"/>
    <w:rsid w:val="000B17CD"/>
    <w:rsid w:val="000B18F5"/>
    <w:rsid w:val="000B1B35"/>
    <w:rsid w:val="000B1CC2"/>
    <w:rsid w:val="000B25FF"/>
    <w:rsid w:val="000B2E41"/>
    <w:rsid w:val="000B31E6"/>
    <w:rsid w:val="000B377E"/>
    <w:rsid w:val="000B37F3"/>
    <w:rsid w:val="000B3994"/>
    <w:rsid w:val="000B4602"/>
    <w:rsid w:val="000B48B4"/>
    <w:rsid w:val="000B4908"/>
    <w:rsid w:val="000B4F08"/>
    <w:rsid w:val="000B4F7F"/>
    <w:rsid w:val="000B50EF"/>
    <w:rsid w:val="000B5A84"/>
    <w:rsid w:val="000B5AA3"/>
    <w:rsid w:val="000B5FE7"/>
    <w:rsid w:val="000B6355"/>
    <w:rsid w:val="000B6775"/>
    <w:rsid w:val="000B688E"/>
    <w:rsid w:val="000B6CC0"/>
    <w:rsid w:val="000B759D"/>
    <w:rsid w:val="000B79B2"/>
    <w:rsid w:val="000B7EFC"/>
    <w:rsid w:val="000C07AB"/>
    <w:rsid w:val="000C106D"/>
    <w:rsid w:val="000C1876"/>
    <w:rsid w:val="000C1A12"/>
    <w:rsid w:val="000C1F56"/>
    <w:rsid w:val="000C257F"/>
    <w:rsid w:val="000C25BF"/>
    <w:rsid w:val="000C2D6F"/>
    <w:rsid w:val="000C341B"/>
    <w:rsid w:val="000C3CDF"/>
    <w:rsid w:val="000C42D6"/>
    <w:rsid w:val="000C4502"/>
    <w:rsid w:val="000C4A54"/>
    <w:rsid w:val="000C6C0D"/>
    <w:rsid w:val="000C75CF"/>
    <w:rsid w:val="000C7DDB"/>
    <w:rsid w:val="000D0720"/>
    <w:rsid w:val="000D111B"/>
    <w:rsid w:val="000D111C"/>
    <w:rsid w:val="000D11ED"/>
    <w:rsid w:val="000D146A"/>
    <w:rsid w:val="000D14FA"/>
    <w:rsid w:val="000D16C6"/>
    <w:rsid w:val="000D170B"/>
    <w:rsid w:val="000D1AF3"/>
    <w:rsid w:val="000D22DC"/>
    <w:rsid w:val="000D234E"/>
    <w:rsid w:val="000D2374"/>
    <w:rsid w:val="000D2940"/>
    <w:rsid w:val="000D313C"/>
    <w:rsid w:val="000D3F45"/>
    <w:rsid w:val="000D42C9"/>
    <w:rsid w:val="000D4DF0"/>
    <w:rsid w:val="000D5527"/>
    <w:rsid w:val="000D55C3"/>
    <w:rsid w:val="000D5738"/>
    <w:rsid w:val="000D5821"/>
    <w:rsid w:val="000D6877"/>
    <w:rsid w:val="000D69E3"/>
    <w:rsid w:val="000D6F27"/>
    <w:rsid w:val="000D7171"/>
    <w:rsid w:val="000D7A94"/>
    <w:rsid w:val="000D7C8D"/>
    <w:rsid w:val="000D7D14"/>
    <w:rsid w:val="000D7FAB"/>
    <w:rsid w:val="000E112F"/>
    <w:rsid w:val="000E1161"/>
    <w:rsid w:val="000E1212"/>
    <w:rsid w:val="000E125A"/>
    <w:rsid w:val="000E13FE"/>
    <w:rsid w:val="000E1BF1"/>
    <w:rsid w:val="000E1D69"/>
    <w:rsid w:val="000E276E"/>
    <w:rsid w:val="000E2A17"/>
    <w:rsid w:val="000E3091"/>
    <w:rsid w:val="000E3146"/>
    <w:rsid w:val="000E3C85"/>
    <w:rsid w:val="000E6693"/>
    <w:rsid w:val="000E7C60"/>
    <w:rsid w:val="000F0C17"/>
    <w:rsid w:val="000F1659"/>
    <w:rsid w:val="000F1F31"/>
    <w:rsid w:val="000F2392"/>
    <w:rsid w:val="000F3CD8"/>
    <w:rsid w:val="000F4E17"/>
    <w:rsid w:val="000F5226"/>
    <w:rsid w:val="000F52E7"/>
    <w:rsid w:val="000F5A85"/>
    <w:rsid w:val="000F5AD3"/>
    <w:rsid w:val="000F5B51"/>
    <w:rsid w:val="000F6A9F"/>
    <w:rsid w:val="000F6ED1"/>
    <w:rsid w:val="000F73E9"/>
    <w:rsid w:val="000F78DC"/>
    <w:rsid w:val="000F7D58"/>
    <w:rsid w:val="00100364"/>
    <w:rsid w:val="001007F5"/>
    <w:rsid w:val="0010083E"/>
    <w:rsid w:val="00100A43"/>
    <w:rsid w:val="00100F34"/>
    <w:rsid w:val="00101C8A"/>
    <w:rsid w:val="001027A6"/>
    <w:rsid w:val="00102A9E"/>
    <w:rsid w:val="00103546"/>
    <w:rsid w:val="00104075"/>
    <w:rsid w:val="001042CB"/>
    <w:rsid w:val="00104C8A"/>
    <w:rsid w:val="00104CD6"/>
    <w:rsid w:val="00106103"/>
    <w:rsid w:val="001064A3"/>
    <w:rsid w:val="0010677F"/>
    <w:rsid w:val="00107221"/>
    <w:rsid w:val="0010744C"/>
    <w:rsid w:val="00107856"/>
    <w:rsid w:val="00107FCA"/>
    <w:rsid w:val="0011041C"/>
    <w:rsid w:val="00110548"/>
    <w:rsid w:val="00110994"/>
    <w:rsid w:val="001109DA"/>
    <w:rsid w:val="00110EA4"/>
    <w:rsid w:val="001116B6"/>
    <w:rsid w:val="0011191F"/>
    <w:rsid w:val="0011259E"/>
    <w:rsid w:val="001125F1"/>
    <w:rsid w:val="001130B6"/>
    <w:rsid w:val="00113BF5"/>
    <w:rsid w:val="00113D3A"/>
    <w:rsid w:val="001147F3"/>
    <w:rsid w:val="0011483B"/>
    <w:rsid w:val="001149D2"/>
    <w:rsid w:val="00114F92"/>
    <w:rsid w:val="001161AC"/>
    <w:rsid w:val="0011727D"/>
    <w:rsid w:val="00120532"/>
    <w:rsid w:val="00120854"/>
    <w:rsid w:val="00120B95"/>
    <w:rsid w:val="0012187F"/>
    <w:rsid w:val="001219C3"/>
    <w:rsid w:val="00121DBB"/>
    <w:rsid w:val="00122132"/>
    <w:rsid w:val="00122636"/>
    <w:rsid w:val="0012283D"/>
    <w:rsid w:val="00122924"/>
    <w:rsid w:val="001237AA"/>
    <w:rsid w:val="00123AB8"/>
    <w:rsid w:val="00123DE8"/>
    <w:rsid w:val="00124083"/>
    <w:rsid w:val="0012456C"/>
    <w:rsid w:val="001245E9"/>
    <w:rsid w:val="00124773"/>
    <w:rsid w:val="00124A7D"/>
    <w:rsid w:val="00124C93"/>
    <w:rsid w:val="00124F1C"/>
    <w:rsid w:val="0012508B"/>
    <w:rsid w:val="00125313"/>
    <w:rsid w:val="0012555D"/>
    <w:rsid w:val="00125960"/>
    <w:rsid w:val="00125B73"/>
    <w:rsid w:val="00125B82"/>
    <w:rsid w:val="00125E41"/>
    <w:rsid w:val="0012615B"/>
    <w:rsid w:val="001277FA"/>
    <w:rsid w:val="001306A6"/>
    <w:rsid w:val="00131076"/>
    <w:rsid w:val="0013146B"/>
    <w:rsid w:val="00131642"/>
    <w:rsid w:val="001318D2"/>
    <w:rsid w:val="00132009"/>
    <w:rsid w:val="00133404"/>
    <w:rsid w:val="0013350B"/>
    <w:rsid w:val="00133824"/>
    <w:rsid w:val="001341BD"/>
    <w:rsid w:val="0013435F"/>
    <w:rsid w:val="0013495D"/>
    <w:rsid w:val="00134FF1"/>
    <w:rsid w:val="001363A1"/>
    <w:rsid w:val="00136D54"/>
    <w:rsid w:val="00136D61"/>
    <w:rsid w:val="00136DBC"/>
    <w:rsid w:val="001370B6"/>
    <w:rsid w:val="00141AFA"/>
    <w:rsid w:val="00141EF8"/>
    <w:rsid w:val="001423DD"/>
    <w:rsid w:val="00142B37"/>
    <w:rsid w:val="00142C7C"/>
    <w:rsid w:val="00142CBB"/>
    <w:rsid w:val="00142F7F"/>
    <w:rsid w:val="00143315"/>
    <w:rsid w:val="001435DC"/>
    <w:rsid w:val="00143C5F"/>
    <w:rsid w:val="001444A6"/>
    <w:rsid w:val="001447B5"/>
    <w:rsid w:val="00144B8B"/>
    <w:rsid w:val="00144E7A"/>
    <w:rsid w:val="001453EF"/>
    <w:rsid w:val="00145BE2"/>
    <w:rsid w:val="00146827"/>
    <w:rsid w:val="001469F3"/>
    <w:rsid w:val="00146E8A"/>
    <w:rsid w:val="00146EEC"/>
    <w:rsid w:val="00147366"/>
    <w:rsid w:val="001476F5"/>
    <w:rsid w:val="00147778"/>
    <w:rsid w:val="00147AA3"/>
    <w:rsid w:val="00150AB8"/>
    <w:rsid w:val="00152265"/>
    <w:rsid w:val="001526AF"/>
    <w:rsid w:val="00152FB7"/>
    <w:rsid w:val="00153683"/>
    <w:rsid w:val="00154484"/>
    <w:rsid w:val="00155526"/>
    <w:rsid w:val="0015565A"/>
    <w:rsid w:val="001562A5"/>
    <w:rsid w:val="001565B3"/>
    <w:rsid w:val="001570D4"/>
    <w:rsid w:val="0015761F"/>
    <w:rsid w:val="00157B0E"/>
    <w:rsid w:val="00157C40"/>
    <w:rsid w:val="00157E7D"/>
    <w:rsid w:val="0016004A"/>
    <w:rsid w:val="0016130E"/>
    <w:rsid w:val="00161479"/>
    <w:rsid w:val="001624EE"/>
    <w:rsid w:val="001625C0"/>
    <w:rsid w:val="00162928"/>
    <w:rsid w:val="00162BAF"/>
    <w:rsid w:val="00162E40"/>
    <w:rsid w:val="00163DC1"/>
    <w:rsid w:val="001652C2"/>
    <w:rsid w:val="00166CA3"/>
    <w:rsid w:val="00167256"/>
    <w:rsid w:val="00167987"/>
    <w:rsid w:val="00167A34"/>
    <w:rsid w:val="001703FE"/>
    <w:rsid w:val="00170746"/>
    <w:rsid w:val="00170818"/>
    <w:rsid w:val="00170ED7"/>
    <w:rsid w:val="0017196E"/>
    <w:rsid w:val="00171D0C"/>
    <w:rsid w:val="00171EC6"/>
    <w:rsid w:val="0017263A"/>
    <w:rsid w:val="0017299A"/>
    <w:rsid w:val="00172FDE"/>
    <w:rsid w:val="001734F9"/>
    <w:rsid w:val="001736F9"/>
    <w:rsid w:val="00173D52"/>
    <w:rsid w:val="001742E9"/>
    <w:rsid w:val="00174960"/>
    <w:rsid w:val="001749B0"/>
    <w:rsid w:val="00174D79"/>
    <w:rsid w:val="00175378"/>
    <w:rsid w:val="00175543"/>
    <w:rsid w:val="00175AF0"/>
    <w:rsid w:val="00175DFB"/>
    <w:rsid w:val="001762B4"/>
    <w:rsid w:val="00176ABF"/>
    <w:rsid w:val="00176B72"/>
    <w:rsid w:val="00176D96"/>
    <w:rsid w:val="0018090D"/>
    <w:rsid w:val="00180AC0"/>
    <w:rsid w:val="0018189B"/>
    <w:rsid w:val="00181C3F"/>
    <w:rsid w:val="00182E83"/>
    <w:rsid w:val="00183291"/>
    <w:rsid w:val="00183C1F"/>
    <w:rsid w:val="0018439F"/>
    <w:rsid w:val="001843C1"/>
    <w:rsid w:val="0018458E"/>
    <w:rsid w:val="001845C7"/>
    <w:rsid w:val="00184A9C"/>
    <w:rsid w:val="001851D0"/>
    <w:rsid w:val="001852AC"/>
    <w:rsid w:val="0018532A"/>
    <w:rsid w:val="00185359"/>
    <w:rsid w:val="00185C6B"/>
    <w:rsid w:val="00186455"/>
    <w:rsid w:val="00190A3B"/>
    <w:rsid w:val="00191689"/>
    <w:rsid w:val="0019181A"/>
    <w:rsid w:val="00191B70"/>
    <w:rsid w:val="00191FEB"/>
    <w:rsid w:val="00192121"/>
    <w:rsid w:val="001927B1"/>
    <w:rsid w:val="001928C5"/>
    <w:rsid w:val="00192AD2"/>
    <w:rsid w:val="00192B6C"/>
    <w:rsid w:val="001930E7"/>
    <w:rsid w:val="0019394B"/>
    <w:rsid w:val="00193C54"/>
    <w:rsid w:val="00193EC7"/>
    <w:rsid w:val="00193F96"/>
    <w:rsid w:val="00194116"/>
    <w:rsid w:val="001941F2"/>
    <w:rsid w:val="00195D57"/>
    <w:rsid w:val="00195D88"/>
    <w:rsid w:val="0019671E"/>
    <w:rsid w:val="00196B3F"/>
    <w:rsid w:val="00197644"/>
    <w:rsid w:val="00197A5A"/>
    <w:rsid w:val="00197D3D"/>
    <w:rsid w:val="001A014C"/>
    <w:rsid w:val="001A03CE"/>
    <w:rsid w:val="001A08D9"/>
    <w:rsid w:val="001A1D6E"/>
    <w:rsid w:val="001A2174"/>
    <w:rsid w:val="001A261C"/>
    <w:rsid w:val="001A287A"/>
    <w:rsid w:val="001A2F73"/>
    <w:rsid w:val="001A31FD"/>
    <w:rsid w:val="001A3AEC"/>
    <w:rsid w:val="001A4673"/>
    <w:rsid w:val="001A55BB"/>
    <w:rsid w:val="001A5673"/>
    <w:rsid w:val="001A5830"/>
    <w:rsid w:val="001A5EEE"/>
    <w:rsid w:val="001A642A"/>
    <w:rsid w:val="001A6881"/>
    <w:rsid w:val="001A6CE9"/>
    <w:rsid w:val="001A6D73"/>
    <w:rsid w:val="001A7163"/>
    <w:rsid w:val="001A75DA"/>
    <w:rsid w:val="001A75EE"/>
    <w:rsid w:val="001A76C0"/>
    <w:rsid w:val="001B0000"/>
    <w:rsid w:val="001B0100"/>
    <w:rsid w:val="001B03FA"/>
    <w:rsid w:val="001B042F"/>
    <w:rsid w:val="001B08F8"/>
    <w:rsid w:val="001B0DA7"/>
    <w:rsid w:val="001B1442"/>
    <w:rsid w:val="001B1DBB"/>
    <w:rsid w:val="001B1F3A"/>
    <w:rsid w:val="001B21D7"/>
    <w:rsid w:val="001B2712"/>
    <w:rsid w:val="001B2735"/>
    <w:rsid w:val="001B30F2"/>
    <w:rsid w:val="001B30F5"/>
    <w:rsid w:val="001B3C95"/>
    <w:rsid w:val="001B3D13"/>
    <w:rsid w:val="001B3E24"/>
    <w:rsid w:val="001B3FB0"/>
    <w:rsid w:val="001B4609"/>
    <w:rsid w:val="001B53AB"/>
    <w:rsid w:val="001B5BDC"/>
    <w:rsid w:val="001B5F53"/>
    <w:rsid w:val="001B60DF"/>
    <w:rsid w:val="001B6507"/>
    <w:rsid w:val="001C0188"/>
    <w:rsid w:val="001C026B"/>
    <w:rsid w:val="001C0AC5"/>
    <w:rsid w:val="001C0EE0"/>
    <w:rsid w:val="001C191D"/>
    <w:rsid w:val="001C2128"/>
    <w:rsid w:val="001C2846"/>
    <w:rsid w:val="001C2F2F"/>
    <w:rsid w:val="001C3198"/>
    <w:rsid w:val="001C3CEA"/>
    <w:rsid w:val="001C3F2E"/>
    <w:rsid w:val="001C4A81"/>
    <w:rsid w:val="001C5106"/>
    <w:rsid w:val="001C568C"/>
    <w:rsid w:val="001C5EC6"/>
    <w:rsid w:val="001C61BF"/>
    <w:rsid w:val="001C63FC"/>
    <w:rsid w:val="001C6E86"/>
    <w:rsid w:val="001C74A0"/>
    <w:rsid w:val="001C7686"/>
    <w:rsid w:val="001C7874"/>
    <w:rsid w:val="001C7CFF"/>
    <w:rsid w:val="001D0226"/>
    <w:rsid w:val="001D0310"/>
    <w:rsid w:val="001D0715"/>
    <w:rsid w:val="001D08B3"/>
    <w:rsid w:val="001D0CA9"/>
    <w:rsid w:val="001D159F"/>
    <w:rsid w:val="001D2FB8"/>
    <w:rsid w:val="001D2FE9"/>
    <w:rsid w:val="001D3AD2"/>
    <w:rsid w:val="001D3EB9"/>
    <w:rsid w:val="001D43C4"/>
    <w:rsid w:val="001D4899"/>
    <w:rsid w:val="001D49AE"/>
    <w:rsid w:val="001D58CB"/>
    <w:rsid w:val="001D5AF5"/>
    <w:rsid w:val="001D6165"/>
    <w:rsid w:val="001D61C7"/>
    <w:rsid w:val="001D7423"/>
    <w:rsid w:val="001E068E"/>
    <w:rsid w:val="001E0848"/>
    <w:rsid w:val="001E095D"/>
    <w:rsid w:val="001E15DC"/>
    <w:rsid w:val="001E246A"/>
    <w:rsid w:val="001E268F"/>
    <w:rsid w:val="001E2EB1"/>
    <w:rsid w:val="001E37B8"/>
    <w:rsid w:val="001E3C55"/>
    <w:rsid w:val="001E3F08"/>
    <w:rsid w:val="001E414F"/>
    <w:rsid w:val="001E41A6"/>
    <w:rsid w:val="001E41CF"/>
    <w:rsid w:val="001E4D9F"/>
    <w:rsid w:val="001E7671"/>
    <w:rsid w:val="001E7676"/>
    <w:rsid w:val="001E76B5"/>
    <w:rsid w:val="001E7A9B"/>
    <w:rsid w:val="001F0858"/>
    <w:rsid w:val="001F0B0F"/>
    <w:rsid w:val="001F0D35"/>
    <w:rsid w:val="001F1789"/>
    <w:rsid w:val="001F1A11"/>
    <w:rsid w:val="001F1DDA"/>
    <w:rsid w:val="001F1E38"/>
    <w:rsid w:val="001F1F6B"/>
    <w:rsid w:val="001F2141"/>
    <w:rsid w:val="001F2B85"/>
    <w:rsid w:val="001F382E"/>
    <w:rsid w:val="001F42B8"/>
    <w:rsid w:val="001F4F0A"/>
    <w:rsid w:val="001F567F"/>
    <w:rsid w:val="001F6405"/>
    <w:rsid w:val="001F65AA"/>
    <w:rsid w:val="001F6663"/>
    <w:rsid w:val="001F683E"/>
    <w:rsid w:val="00200171"/>
    <w:rsid w:val="00200955"/>
    <w:rsid w:val="00201308"/>
    <w:rsid w:val="00201333"/>
    <w:rsid w:val="002014DA"/>
    <w:rsid w:val="00201536"/>
    <w:rsid w:val="00201815"/>
    <w:rsid w:val="00201B68"/>
    <w:rsid w:val="00201FA1"/>
    <w:rsid w:val="002032C5"/>
    <w:rsid w:val="002033F4"/>
    <w:rsid w:val="002035E2"/>
    <w:rsid w:val="00203FDB"/>
    <w:rsid w:val="002048EC"/>
    <w:rsid w:val="00205048"/>
    <w:rsid w:val="002061D0"/>
    <w:rsid w:val="002065DB"/>
    <w:rsid w:val="00206FCD"/>
    <w:rsid w:val="00207049"/>
    <w:rsid w:val="002075C8"/>
    <w:rsid w:val="0020760B"/>
    <w:rsid w:val="002076DE"/>
    <w:rsid w:val="00207873"/>
    <w:rsid w:val="002106D9"/>
    <w:rsid w:val="0021110B"/>
    <w:rsid w:val="002111E2"/>
    <w:rsid w:val="00213316"/>
    <w:rsid w:val="00213331"/>
    <w:rsid w:val="0021570C"/>
    <w:rsid w:val="00215912"/>
    <w:rsid w:val="0021736B"/>
    <w:rsid w:val="0021739F"/>
    <w:rsid w:val="00217E07"/>
    <w:rsid w:val="00220877"/>
    <w:rsid w:val="00221EAD"/>
    <w:rsid w:val="002220E1"/>
    <w:rsid w:val="00222490"/>
    <w:rsid w:val="00223319"/>
    <w:rsid w:val="00223E38"/>
    <w:rsid w:val="002240D3"/>
    <w:rsid w:val="00224A41"/>
    <w:rsid w:val="00224E64"/>
    <w:rsid w:val="002251BE"/>
    <w:rsid w:val="00225956"/>
    <w:rsid w:val="002266F0"/>
    <w:rsid w:val="00226DED"/>
    <w:rsid w:val="00227BA1"/>
    <w:rsid w:val="0023004F"/>
    <w:rsid w:val="0023098D"/>
    <w:rsid w:val="00230DDC"/>
    <w:rsid w:val="002311C2"/>
    <w:rsid w:val="00231647"/>
    <w:rsid w:val="002322CF"/>
    <w:rsid w:val="00232443"/>
    <w:rsid w:val="002325C4"/>
    <w:rsid w:val="002335ED"/>
    <w:rsid w:val="00233E4B"/>
    <w:rsid w:val="0023465E"/>
    <w:rsid w:val="00234924"/>
    <w:rsid w:val="00234FB2"/>
    <w:rsid w:val="00236AA7"/>
    <w:rsid w:val="00236B23"/>
    <w:rsid w:val="00236BE5"/>
    <w:rsid w:val="00236EF4"/>
    <w:rsid w:val="0023729F"/>
    <w:rsid w:val="002409BD"/>
    <w:rsid w:val="00240A84"/>
    <w:rsid w:val="00240AD1"/>
    <w:rsid w:val="002411A2"/>
    <w:rsid w:val="002418EF"/>
    <w:rsid w:val="00241EAA"/>
    <w:rsid w:val="0024214D"/>
    <w:rsid w:val="00243605"/>
    <w:rsid w:val="00243C2F"/>
    <w:rsid w:val="00243C50"/>
    <w:rsid w:val="00243E47"/>
    <w:rsid w:val="00244156"/>
    <w:rsid w:val="00244219"/>
    <w:rsid w:val="00244FC5"/>
    <w:rsid w:val="002452E4"/>
    <w:rsid w:val="00245457"/>
    <w:rsid w:val="002455C1"/>
    <w:rsid w:val="00245CAC"/>
    <w:rsid w:val="002460AA"/>
    <w:rsid w:val="0024616B"/>
    <w:rsid w:val="00246A2D"/>
    <w:rsid w:val="00247364"/>
    <w:rsid w:val="00247BC4"/>
    <w:rsid w:val="00251B4B"/>
    <w:rsid w:val="00252705"/>
    <w:rsid w:val="002529E0"/>
    <w:rsid w:val="00252ACA"/>
    <w:rsid w:val="00252F6B"/>
    <w:rsid w:val="002530BE"/>
    <w:rsid w:val="0025372B"/>
    <w:rsid w:val="00254A3C"/>
    <w:rsid w:val="00254AD6"/>
    <w:rsid w:val="00254D0B"/>
    <w:rsid w:val="00255123"/>
    <w:rsid w:val="00255227"/>
    <w:rsid w:val="00255389"/>
    <w:rsid w:val="00255634"/>
    <w:rsid w:val="00255B78"/>
    <w:rsid w:val="00255E0A"/>
    <w:rsid w:val="0025633C"/>
    <w:rsid w:val="00256A70"/>
    <w:rsid w:val="00256D0B"/>
    <w:rsid w:val="00256F3C"/>
    <w:rsid w:val="00256F9F"/>
    <w:rsid w:val="00257372"/>
    <w:rsid w:val="002600CA"/>
    <w:rsid w:val="0026048E"/>
    <w:rsid w:val="00260A0C"/>
    <w:rsid w:val="00260BDF"/>
    <w:rsid w:val="00260FF8"/>
    <w:rsid w:val="00261289"/>
    <w:rsid w:val="002629D6"/>
    <w:rsid w:val="00262C32"/>
    <w:rsid w:val="00262D58"/>
    <w:rsid w:val="00263035"/>
    <w:rsid w:val="0026388B"/>
    <w:rsid w:val="00263BF5"/>
    <w:rsid w:val="002642DA"/>
    <w:rsid w:val="002643BC"/>
    <w:rsid w:val="002661E4"/>
    <w:rsid w:val="00266969"/>
    <w:rsid w:val="00266CFA"/>
    <w:rsid w:val="0026783D"/>
    <w:rsid w:val="00267F4A"/>
    <w:rsid w:val="00270226"/>
    <w:rsid w:val="0027027B"/>
    <w:rsid w:val="00270ADA"/>
    <w:rsid w:val="0027142D"/>
    <w:rsid w:val="00271A3B"/>
    <w:rsid w:val="00272264"/>
    <w:rsid w:val="0027249B"/>
    <w:rsid w:val="00272577"/>
    <w:rsid w:val="00272D6B"/>
    <w:rsid w:val="00273E5E"/>
    <w:rsid w:val="0027433A"/>
    <w:rsid w:val="002750AE"/>
    <w:rsid w:val="00275755"/>
    <w:rsid w:val="00276030"/>
    <w:rsid w:val="00276042"/>
    <w:rsid w:val="00276610"/>
    <w:rsid w:val="00276AD4"/>
    <w:rsid w:val="002775C1"/>
    <w:rsid w:val="002802E6"/>
    <w:rsid w:val="0028097A"/>
    <w:rsid w:val="002813EF"/>
    <w:rsid w:val="00281B19"/>
    <w:rsid w:val="00281F99"/>
    <w:rsid w:val="00282667"/>
    <w:rsid w:val="00282926"/>
    <w:rsid w:val="00282D0F"/>
    <w:rsid w:val="00282F29"/>
    <w:rsid w:val="002833D2"/>
    <w:rsid w:val="0028386E"/>
    <w:rsid w:val="002839CE"/>
    <w:rsid w:val="00283DA7"/>
    <w:rsid w:val="0028403A"/>
    <w:rsid w:val="002840F5"/>
    <w:rsid w:val="0028423E"/>
    <w:rsid w:val="002843C9"/>
    <w:rsid w:val="0028453C"/>
    <w:rsid w:val="00285CFD"/>
    <w:rsid w:val="00285E02"/>
    <w:rsid w:val="00285E1D"/>
    <w:rsid w:val="002861A3"/>
    <w:rsid w:val="0028651D"/>
    <w:rsid w:val="002873F7"/>
    <w:rsid w:val="002901D0"/>
    <w:rsid w:val="00290220"/>
    <w:rsid w:val="00291046"/>
    <w:rsid w:val="00291129"/>
    <w:rsid w:val="00291496"/>
    <w:rsid w:val="0029179A"/>
    <w:rsid w:val="00291DC5"/>
    <w:rsid w:val="00292223"/>
    <w:rsid w:val="00292709"/>
    <w:rsid w:val="00293667"/>
    <w:rsid w:val="00293F18"/>
    <w:rsid w:val="00293FB5"/>
    <w:rsid w:val="00294C86"/>
    <w:rsid w:val="00294EB6"/>
    <w:rsid w:val="00295032"/>
    <w:rsid w:val="00295B45"/>
    <w:rsid w:val="00297F52"/>
    <w:rsid w:val="002A06D5"/>
    <w:rsid w:val="002A0C21"/>
    <w:rsid w:val="002A0CE8"/>
    <w:rsid w:val="002A0E43"/>
    <w:rsid w:val="002A117F"/>
    <w:rsid w:val="002A1A49"/>
    <w:rsid w:val="002A2260"/>
    <w:rsid w:val="002A23BE"/>
    <w:rsid w:val="002A26AA"/>
    <w:rsid w:val="002A28B3"/>
    <w:rsid w:val="002A2C78"/>
    <w:rsid w:val="002A2E33"/>
    <w:rsid w:val="002A2EE8"/>
    <w:rsid w:val="002A353A"/>
    <w:rsid w:val="002A3591"/>
    <w:rsid w:val="002A35E9"/>
    <w:rsid w:val="002A36E7"/>
    <w:rsid w:val="002A37AD"/>
    <w:rsid w:val="002A447F"/>
    <w:rsid w:val="002A44AD"/>
    <w:rsid w:val="002A44EB"/>
    <w:rsid w:val="002A49AD"/>
    <w:rsid w:val="002A4E29"/>
    <w:rsid w:val="002A5E85"/>
    <w:rsid w:val="002A5FD7"/>
    <w:rsid w:val="002A62B2"/>
    <w:rsid w:val="002A6A91"/>
    <w:rsid w:val="002A7258"/>
    <w:rsid w:val="002A7E11"/>
    <w:rsid w:val="002B0973"/>
    <w:rsid w:val="002B0E1E"/>
    <w:rsid w:val="002B17F6"/>
    <w:rsid w:val="002B18A9"/>
    <w:rsid w:val="002B1DB5"/>
    <w:rsid w:val="002B2330"/>
    <w:rsid w:val="002B2A11"/>
    <w:rsid w:val="002B2CC4"/>
    <w:rsid w:val="002B2FFE"/>
    <w:rsid w:val="002B5285"/>
    <w:rsid w:val="002B52F9"/>
    <w:rsid w:val="002B56BF"/>
    <w:rsid w:val="002C05EF"/>
    <w:rsid w:val="002C0680"/>
    <w:rsid w:val="002C0D67"/>
    <w:rsid w:val="002C163D"/>
    <w:rsid w:val="002C1A5D"/>
    <w:rsid w:val="002C1DD9"/>
    <w:rsid w:val="002C25BC"/>
    <w:rsid w:val="002C290E"/>
    <w:rsid w:val="002C293F"/>
    <w:rsid w:val="002C2B54"/>
    <w:rsid w:val="002C2B9C"/>
    <w:rsid w:val="002C32F0"/>
    <w:rsid w:val="002C3ED2"/>
    <w:rsid w:val="002C432B"/>
    <w:rsid w:val="002C45F8"/>
    <w:rsid w:val="002C5B11"/>
    <w:rsid w:val="002C5CC6"/>
    <w:rsid w:val="002C5EC2"/>
    <w:rsid w:val="002C5F4D"/>
    <w:rsid w:val="002C6326"/>
    <w:rsid w:val="002C6CE6"/>
    <w:rsid w:val="002C6F24"/>
    <w:rsid w:val="002C7483"/>
    <w:rsid w:val="002C7DE7"/>
    <w:rsid w:val="002D06CA"/>
    <w:rsid w:val="002D0C1F"/>
    <w:rsid w:val="002D0DF2"/>
    <w:rsid w:val="002D17CE"/>
    <w:rsid w:val="002D220B"/>
    <w:rsid w:val="002D2239"/>
    <w:rsid w:val="002D2558"/>
    <w:rsid w:val="002D256C"/>
    <w:rsid w:val="002D263C"/>
    <w:rsid w:val="002D2807"/>
    <w:rsid w:val="002D285A"/>
    <w:rsid w:val="002D2A76"/>
    <w:rsid w:val="002D2FE5"/>
    <w:rsid w:val="002D3A34"/>
    <w:rsid w:val="002D3D1D"/>
    <w:rsid w:val="002D4D1B"/>
    <w:rsid w:val="002D5276"/>
    <w:rsid w:val="002D5EA3"/>
    <w:rsid w:val="002D667D"/>
    <w:rsid w:val="002D6B26"/>
    <w:rsid w:val="002D6CBB"/>
    <w:rsid w:val="002D6E0F"/>
    <w:rsid w:val="002D7A7B"/>
    <w:rsid w:val="002E0457"/>
    <w:rsid w:val="002E1466"/>
    <w:rsid w:val="002E14B0"/>
    <w:rsid w:val="002E15B4"/>
    <w:rsid w:val="002E1E41"/>
    <w:rsid w:val="002E2D2C"/>
    <w:rsid w:val="002E301A"/>
    <w:rsid w:val="002E3679"/>
    <w:rsid w:val="002E380C"/>
    <w:rsid w:val="002E415E"/>
    <w:rsid w:val="002E517E"/>
    <w:rsid w:val="002E52F9"/>
    <w:rsid w:val="002E5E09"/>
    <w:rsid w:val="002E63DC"/>
    <w:rsid w:val="002E64DF"/>
    <w:rsid w:val="002E6526"/>
    <w:rsid w:val="002E6842"/>
    <w:rsid w:val="002E7CCF"/>
    <w:rsid w:val="002F0244"/>
    <w:rsid w:val="002F0ABB"/>
    <w:rsid w:val="002F11B8"/>
    <w:rsid w:val="002F1540"/>
    <w:rsid w:val="002F19EB"/>
    <w:rsid w:val="002F1AAC"/>
    <w:rsid w:val="002F1F71"/>
    <w:rsid w:val="002F1FB0"/>
    <w:rsid w:val="002F259E"/>
    <w:rsid w:val="002F2B9E"/>
    <w:rsid w:val="002F45D5"/>
    <w:rsid w:val="002F5724"/>
    <w:rsid w:val="002F6180"/>
    <w:rsid w:val="002F6D5B"/>
    <w:rsid w:val="002F796E"/>
    <w:rsid w:val="0030036F"/>
    <w:rsid w:val="0030059F"/>
    <w:rsid w:val="00300AC8"/>
    <w:rsid w:val="00300ED9"/>
    <w:rsid w:val="00301EED"/>
    <w:rsid w:val="003024F3"/>
    <w:rsid w:val="003035F8"/>
    <w:rsid w:val="0030372E"/>
    <w:rsid w:val="00303AE3"/>
    <w:rsid w:val="00303B14"/>
    <w:rsid w:val="003046C8"/>
    <w:rsid w:val="00304868"/>
    <w:rsid w:val="00304FF5"/>
    <w:rsid w:val="00305E06"/>
    <w:rsid w:val="003071C0"/>
    <w:rsid w:val="003076F0"/>
    <w:rsid w:val="003079E6"/>
    <w:rsid w:val="00307ECA"/>
    <w:rsid w:val="00310034"/>
    <w:rsid w:val="003110BA"/>
    <w:rsid w:val="0031147C"/>
    <w:rsid w:val="00311514"/>
    <w:rsid w:val="0031156D"/>
    <w:rsid w:val="003117FC"/>
    <w:rsid w:val="003127D4"/>
    <w:rsid w:val="003132D1"/>
    <w:rsid w:val="00313CBF"/>
    <w:rsid w:val="00313CC9"/>
    <w:rsid w:val="00314B64"/>
    <w:rsid w:val="00314C10"/>
    <w:rsid w:val="00314DA0"/>
    <w:rsid w:val="0031545A"/>
    <w:rsid w:val="003156B9"/>
    <w:rsid w:val="00316F2B"/>
    <w:rsid w:val="003173E7"/>
    <w:rsid w:val="00317440"/>
    <w:rsid w:val="003175F6"/>
    <w:rsid w:val="0031770B"/>
    <w:rsid w:val="00317D56"/>
    <w:rsid w:val="0032017A"/>
    <w:rsid w:val="00320263"/>
    <w:rsid w:val="00320902"/>
    <w:rsid w:val="00320A55"/>
    <w:rsid w:val="003211D2"/>
    <w:rsid w:val="003213E2"/>
    <w:rsid w:val="003218FC"/>
    <w:rsid w:val="0032233C"/>
    <w:rsid w:val="00322C14"/>
    <w:rsid w:val="003231CD"/>
    <w:rsid w:val="00323EB9"/>
    <w:rsid w:val="00324204"/>
    <w:rsid w:val="003243D8"/>
    <w:rsid w:val="00324427"/>
    <w:rsid w:val="0032474C"/>
    <w:rsid w:val="00325542"/>
    <w:rsid w:val="00325E7A"/>
    <w:rsid w:val="00326120"/>
    <w:rsid w:val="0032617E"/>
    <w:rsid w:val="00326789"/>
    <w:rsid w:val="0032682B"/>
    <w:rsid w:val="003272F0"/>
    <w:rsid w:val="00327592"/>
    <w:rsid w:val="00330569"/>
    <w:rsid w:val="00330AC3"/>
    <w:rsid w:val="00331759"/>
    <w:rsid w:val="003325EC"/>
    <w:rsid w:val="00332707"/>
    <w:rsid w:val="00333106"/>
    <w:rsid w:val="00333601"/>
    <w:rsid w:val="0033382F"/>
    <w:rsid w:val="0033399C"/>
    <w:rsid w:val="00333AEC"/>
    <w:rsid w:val="0033423F"/>
    <w:rsid w:val="0033444E"/>
    <w:rsid w:val="00335133"/>
    <w:rsid w:val="00336885"/>
    <w:rsid w:val="00336E2E"/>
    <w:rsid w:val="00336ED0"/>
    <w:rsid w:val="003373A6"/>
    <w:rsid w:val="003374C4"/>
    <w:rsid w:val="003418D3"/>
    <w:rsid w:val="00341D88"/>
    <w:rsid w:val="003427C8"/>
    <w:rsid w:val="00342A9B"/>
    <w:rsid w:val="00342C9A"/>
    <w:rsid w:val="00343380"/>
    <w:rsid w:val="003442A5"/>
    <w:rsid w:val="0034526C"/>
    <w:rsid w:val="003455B9"/>
    <w:rsid w:val="003455E3"/>
    <w:rsid w:val="00345808"/>
    <w:rsid w:val="00345E2D"/>
    <w:rsid w:val="003463B1"/>
    <w:rsid w:val="003465F1"/>
    <w:rsid w:val="00346B5B"/>
    <w:rsid w:val="00346F7C"/>
    <w:rsid w:val="003509D3"/>
    <w:rsid w:val="00351125"/>
    <w:rsid w:val="003526E4"/>
    <w:rsid w:val="003545BF"/>
    <w:rsid w:val="00354C83"/>
    <w:rsid w:val="003550B5"/>
    <w:rsid w:val="00355E05"/>
    <w:rsid w:val="003564BF"/>
    <w:rsid w:val="003567D1"/>
    <w:rsid w:val="00356F9D"/>
    <w:rsid w:val="00357923"/>
    <w:rsid w:val="003602A5"/>
    <w:rsid w:val="00360D53"/>
    <w:rsid w:val="00360F81"/>
    <w:rsid w:val="00361153"/>
    <w:rsid w:val="003614FB"/>
    <w:rsid w:val="00362455"/>
    <w:rsid w:val="00362703"/>
    <w:rsid w:val="00362910"/>
    <w:rsid w:val="00362B6D"/>
    <w:rsid w:val="00362D9F"/>
    <w:rsid w:val="003634E8"/>
    <w:rsid w:val="00363C28"/>
    <w:rsid w:val="00363E30"/>
    <w:rsid w:val="00364251"/>
    <w:rsid w:val="00364839"/>
    <w:rsid w:val="0036489A"/>
    <w:rsid w:val="00364A41"/>
    <w:rsid w:val="00364B0A"/>
    <w:rsid w:val="003651D5"/>
    <w:rsid w:val="0036553C"/>
    <w:rsid w:val="003657E3"/>
    <w:rsid w:val="00365B39"/>
    <w:rsid w:val="00366787"/>
    <w:rsid w:val="00366C23"/>
    <w:rsid w:val="0036748A"/>
    <w:rsid w:val="003677E6"/>
    <w:rsid w:val="00367CF7"/>
    <w:rsid w:val="00367D59"/>
    <w:rsid w:val="00370852"/>
    <w:rsid w:val="00371005"/>
    <w:rsid w:val="0037177E"/>
    <w:rsid w:val="0037209F"/>
    <w:rsid w:val="0037280F"/>
    <w:rsid w:val="0037362A"/>
    <w:rsid w:val="003743EB"/>
    <w:rsid w:val="00374512"/>
    <w:rsid w:val="00374E69"/>
    <w:rsid w:val="003754C4"/>
    <w:rsid w:val="00375A28"/>
    <w:rsid w:val="00375B76"/>
    <w:rsid w:val="00375D7A"/>
    <w:rsid w:val="00377618"/>
    <w:rsid w:val="003804DA"/>
    <w:rsid w:val="003808E9"/>
    <w:rsid w:val="00381519"/>
    <w:rsid w:val="003822A1"/>
    <w:rsid w:val="00382575"/>
    <w:rsid w:val="00382D84"/>
    <w:rsid w:val="00383E6E"/>
    <w:rsid w:val="00384039"/>
    <w:rsid w:val="00384443"/>
    <w:rsid w:val="00384843"/>
    <w:rsid w:val="00384961"/>
    <w:rsid w:val="00384A7D"/>
    <w:rsid w:val="00384F02"/>
    <w:rsid w:val="003854D8"/>
    <w:rsid w:val="00385E9C"/>
    <w:rsid w:val="003863FC"/>
    <w:rsid w:val="003866B2"/>
    <w:rsid w:val="00386973"/>
    <w:rsid w:val="00387011"/>
    <w:rsid w:val="00387EC8"/>
    <w:rsid w:val="00390DF1"/>
    <w:rsid w:val="00391B48"/>
    <w:rsid w:val="00391BD0"/>
    <w:rsid w:val="003939E1"/>
    <w:rsid w:val="00395FBD"/>
    <w:rsid w:val="003960E1"/>
    <w:rsid w:val="00396BCB"/>
    <w:rsid w:val="00396E99"/>
    <w:rsid w:val="00397C89"/>
    <w:rsid w:val="003A14D8"/>
    <w:rsid w:val="003A15E1"/>
    <w:rsid w:val="003A1679"/>
    <w:rsid w:val="003A18A6"/>
    <w:rsid w:val="003A2D92"/>
    <w:rsid w:val="003A3E23"/>
    <w:rsid w:val="003A4249"/>
    <w:rsid w:val="003A48CF"/>
    <w:rsid w:val="003A491A"/>
    <w:rsid w:val="003A4AB7"/>
    <w:rsid w:val="003A4E6E"/>
    <w:rsid w:val="003A5623"/>
    <w:rsid w:val="003A6FDC"/>
    <w:rsid w:val="003A739D"/>
    <w:rsid w:val="003A7CB2"/>
    <w:rsid w:val="003B0176"/>
    <w:rsid w:val="003B0728"/>
    <w:rsid w:val="003B075B"/>
    <w:rsid w:val="003B093F"/>
    <w:rsid w:val="003B0E4F"/>
    <w:rsid w:val="003B0E95"/>
    <w:rsid w:val="003B1562"/>
    <w:rsid w:val="003B15DD"/>
    <w:rsid w:val="003B23EB"/>
    <w:rsid w:val="003B269B"/>
    <w:rsid w:val="003B297A"/>
    <w:rsid w:val="003B2BDE"/>
    <w:rsid w:val="003B31AC"/>
    <w:rsid w:val="003B3465"/>
    <w:rsid w:val="003B3915"/>
    <w:rsid w:val="003B3D75"/>
    <w:rsid w:val="003B403C"/>
    <w:rsid w:val="003B4231"/>
    <w:rsid w:val="003B46BC"/>
    <w:rsid w:val="003B4ACE"/>
    <w:rsid w:val="003B4ADC"/>
    <w:rsid w:val="003B5782"/>
    <w:rsid w:val="003B5842"/>
    <w:rsid w:val="003B62F0"/>
    <w:rsid w:val="003B683F"/>
    <w:rsid w:val="003B7924"/>
    <w:rsid w:val="003B7C03"/>
    <w:rsid w:val="003C0843"/>
    <w:rsid w:val="003C1BE8"/>
    <w:rsid w:val="003C1F3C"/>
    <w:rsid w:val="003C2A0E"/>
    <w:rsid w:val="003C2FE2"/>
    <w:rsid w:val="003C399E"/>
    <w:rsid w:val="003C39C1"/>
    <w:rsid w:val="003C4217"/>
    <w:rsid w:val="003C45C6"/>
    <w:rsid w:val="003C48AB"/>
    <w:rsid w:val="003C4DC1"/>
    <w:rsid w:val="003C5167"/>
    <w:rsid w:val="003C570F"/>
    <w:rsid w:val="003C579A"/>
    <w:rsid w:val="003C5BB5"/>
    <w:rsid w:val="003C5E4B"/>
    <w:rsid w:val="003C7077"/>
    <w:rsid w:val="003C72FA"/>
    <w:rsid w:val="003C74B1"/>
    <w:rsid w:val="003C7C44"/>
    <w:rsid w:val="003C7C94"/>
    <w:rsid w:val="003C7D8D"/>
    <w:rsid w:val="003D086D"/>
    <w:rsid w:val="003D112D"/>
    <w:rsid w:val="003D14BF"/>
    <w:rsid w:val="003D271A"/>
    <w:rsid w:val="003D2A7B"/>
    <w:rsid w:val="003D317F"/>
    <w:rsid w:val="003D327D"/>
    <w:rsid w:val="003D3CDE"/>
    <w:rsid w:val="003D47CB"/>
    <w:rsid w:val="003D4FFF"/>
    <w:rsid w:val="003D515D"/>
    <w:rsid w:val="003D6349"/>
    <w:rsid w:val="003D65E8"/>
    <w:rsid w:val="003D67DC"/>
    <w:rsid w:val="003D69FE"/>
    <w:rsid w:val="003D6FAD"/>
    <w:rsid w:val="003D7322"/>
    <w:rsid w:val="003D7D9C"/>
    <w:rsid w:val="003E1700"/>
    <w:rsid w:val="003E21D2"/>
    <w:rsid w:val="003E2BE3"/>
    <w:rsid w:val="003E3171"/>
    <w:rsid w:val="003E3A2C"/>
    <w:rsid w:val="003E3B46"/>
    <w:rsid w:val="003E3C7A"/>
    <w:rsid w:val="003E452B"/>
    <w:rsid w:val="003E4AA1"/>
    <w:rsid w:val="003E51B5"/>
    <w:rsid w:val="003E538A"/>
    <w:rsid w:val="003E55FA"/>
    <w:rsid w:val="003E5BA1"/>
    <w:rsid w:val="003E5FEB"/>
    <w:rsid w:val="003E6386"/>
    <w:rsid w:val="003E64D6"/>
    <w:rsid w:val="003E6616"/>
    <w:rsid w:val="003E67E5"/>
    <w:rsid w:val="003E6848"/>
    <w:rsid w:val="003E7A9D"/>
    <w:rsid w:val="003E7EEB"/>
    <w:rsid w:val="003F1049"/>
    <w:rsid w:val="003F247D"/>
    <w:rsid w:val="003F36DF"/>
    <w:rsid w:val="003F3758"/>
    <w:rsid w:val="003F37B7"/>
    <w:rsid w:val="003F53B8"/>
    <w:rsid w:val="003F5682"/>
    <w:rsid w:val="003F5AF0"/>
    <w:rsid w:val="003F6347"/>
    <w:rsid w:val="003F66C5"/>
    <w:rsid w:val="003F7C0C"/>
    <w:rsid w:val="003F7DE2"/>
    <w:rsid w:val="0040047F"/>
    <w:rsid w:val="0040085B"/>
    <w:rsid w:val="0040090F"/>
    <w:rsid w:val="00400B69"/>
    <w:rsid w:val="00400F06"/>
    <w:rsid w:val="004019D0"/>
    <w:rsid w:val="00401A56"/>
    <w:rsid w:val="00401F7C"/>
    <w:rsid w:val="004030F2"/>
    <w:rsid w:val="0040393B"/>
    <w:rsid w:val="00403AD4"/>
    <w:rsid w:val="0040482E"/>
    <w:rsid w:val="00404C7A"/>
    <w:rsid w:val="004051FE"/>
    <w:rsid w:val="00405345"/>
    <w:rsid w:val="00405B54"/>
    <w:rsid w:val="00405B5F"/>
    <w:rsid w:val="00405CA5"/>
    <w:rsid w:val="00406B2D"/>
    <w:rsid w:val="00407098"/>
    <w:rsid w:val="004076FC"/>
    <w:rsid w:val="004101DE"/>
    <w:rsid w:val="00410235"/>
    <w:rsid w:val="004106BF"/>
    <w:rsid w:val="00411D28"/>
    <w:rsid w:val="00411E83"/>
    <w:rsid w:val="004128C0"/>
    <w:rsid w:val="00412AA8"/>
    <w:rsid w:val="00412D31"/>
    <w:rsid w:val="00413214"/>
    <w:rsid w:val="00413B8D"/>
    <w:rsid w:val="00414519"/>
    <w:rsid w:val="00414DC4"/>
    <w:rsid w:val="00415829"/>
    <w:rsid w:val="0041587F"/>
    <w:rsid w:val="00415B87"/>
    <w:rsid w:val="00415DC7"/>
    <w:rsid w:val="0041601F"/>
    <w:rsid w:val="00416C9C"/>
    <w:rsid w:val="00417576"/>
    <w:rsid w:val="00417796"/>
    <w:rsid w:val="00417804"/>
    <w:rsid w:val="0042096B"/>
    <w:rsid w:val="00420DB5"/>
    <w:rsid w:val="00420E71"/>
    <w:rsid w:val="0042173F"/>
    <w:rsid w:val="00421EF7"/>
    <w:rsid w:val="00421F59"/>
    <w:rsid w:val="00421F86"/>
    <w:rsid w:val="0042262D"/>
    <w:rsid w:val="00422D1C"/>
    <w:rsid w:val="00422F05"/>
    <w:rsid w:val="0042334A"/>
    <w:rsid w:val="00423616"/>
    <w:rsid w:val="00423F87"/>
    <w:rsid w:val="00424C20"/>
    <w:rsid w:val="004262F8"/>
    <w:rsid w:val="004276A8"/>
    <w:rsid w:val="00427945"/>
    <w:rsid w:val="00427F1B"/>
    <w:rsid w:val="00430732"/>
    <w:rsid w:val="004309BF"/>
    <w:rsid w:val="00430FC0"/>
    <w:rsid w:val="0043125C"/>
    <w:rsid w:val="004315F2"/>
    <w:rsid w:val="00431B61"/>
    <w:rsid w:val="00431C1F"/>
    <w:rsid w:val="004326DA"/>
    <w:rsid w:val="00432F47"/>
    <w:rsid w:val="0043322A"/>
    <w:rsid w:val="00433580"/>
    <w:rsid w:val="00433C4E"/>
    <w:rsid w:val="00433C6D"/>
    <w:rsid w:val="00434263"/>
    <w:rsid w:val="004349C4"/>
    <w:rsid w:val="004349F2"/>
    <w:rsid w:val="00434DFD"/>
    <w:rsid w:val="004351F0"/>
    <w:rsid w:val="00435AF4"/>
    <w:rsid w:val="00435B38"/>
    <w:rsid w:val="00435EB1"/>
    <w:rsid w:val="00435F81"/>
    <w:rsid w:val="00436145"/>
    <w:rsid w:val="00436312"/>
    <w:rsid w:val="00436718"/>
    <w:rsid w:val="0043680A"/>
    <w:rsid w:val="004369A3"/>
    <w:rsid w:val="00436EC4"/>
    <w:rsid w:val="004376BB"/>
    <w:rsid w:val="004377DE"/>
    <w:rsid w:val="00437E37"/>
    <w:rsid w:val="00437E84"/>
    <w:rsid w:val="00440379"/>
    <w:rsid w:val="00440385"/>
    <w:rsid w:val="00440407"/>
    <w:rsid w:val="004406D5"/>
    <w:rsid w:val="00441309"/>
    <w:rsid w:val="004425F7"/>
    <w:rsid w:val="004428A1"/>
    <w:rsid w:val="004429FE"/>
    <w:rsid w:val="00442ED5"/>
    <w:rsid w:val="00443291"/>
    <w:rsid w:val="004432EC"/>
    <w:rsid w:val="00443367"/>
    <w:rsid w:val="0044355A"/>
    <w:rsid w:val="00443CB3"/>
    <w:rsid w:val="00444163"/>
    <w:rsid w:val="0044507E"/>
    <w:rsid w:val="004462E4"/>
    <w:rsid w:val="00446C21"/>
    <w:rsid w:val="00446E4B"/>
    <w:rsid w:val="004471E6"/>
    <w:rsid w:val="00447CE6"/>
    <w:rsid w:val="00450042"/>
    <w:rsid w:val="004502D5"/>
    <w:rsid w:val="004503B9"/>
    <w:rsid w:val="00450780"/>
    <w:rsid w:val="00450D0D"/>
    <w:rsid w:val="00451327"/>
    <w:rsid w:val="004516F7"/>
    <w:rsid w:val="0045184F"/>
    <w:rsid w:val="00451A0D"/>
    <w:rsid w:val="00452171"/>
    <w:rsid w:val="004522D0"/>
    <w:rsid w:val="00452B6F"/>
    <w:rsid w:val="00452ECD"/>
    <w:rsid w:val="004539AD"/>
    <w:rsid w:val="00453B8B"/>
    <w:rsid w:val="004542F7"/>
    <w:rsid w:val="00454ADA"/>
    <w:rsid w:val="00455A51"/>
    <w:rsid w:val="00455CDD"/>
    <w:rsid w:val="00456755"/>
    <w:rsid w:val="00456AC9"/>
    <w:rsid w:val="0045703D"/>
    <w:rsid w:val="00460FA3"/>
    <w:rsid w:val="004615C5"/>
    <w:rsid w:val="0046163D"/>
    <w:rsid w:val="00461A32"/>
    <w:rsid w:val="00462BBC"/>
    <w:rsid w:val="004634DE"/>
    <w:rsid w:val="004637B9"/>
    <w:rsid w:val="00463F9A"/>
    <w:rsid w:val="00464219"/>
    <w:rsid w:val="00465123"/>
    <w:rsid w:val="004658AE"/>
    <w:rsid w:val="00466434"/>
    <w:rsid w:val="00466594"/>
    <w:rsid w:val="004668C6"/>
    <w:rsid w:val="00466955"/>
    <w:rsid w:val="00466D27"/>
    <w:rsid w:val="00466D66"/>
    <w:rsid w:val="00466FC7"/>
    <w:rsid w:val="00467021"/>
    <w:rsid w:val="004673A7"/>
    <w:rsid w:val="004677C9"/>
    <w:rsid w:val="00467A50"/>
    <w:rsid w:val="00467B58"/>
    <w:rsid w:val="00467C73"/>
    <w:rsid w:val="00467E54"/>
    <w:rsid w:val="004709F2"/>
    <w:rsid w:val="00470DC3"/>
    <w:rsid w:val="004715C4"/>
    <w:rsid w:val="00471BC9"/>
    <w:rsid w:val="00471DAA"/>
    <w:rsid w:val="004721B7"/>
    <w:rsid w:val="0047297F"/>
    <w:rsid w:val="0047341A"/>
    <w:rsid w:val="00473705"/>
    <w:rsid w:val="00473971"/>
    <w:rsid w:val="00473FB6"/>
    <w:rsid w:val="00474097"/>
    <w:rsid w:val="00474131"/>
    <w:rsid w:val="00474B84"/>
    <w:rsid w:val="00474DA2"/>
    <w:rsid w:val="00475268"/>
    <w:rsid w:val="0047548D"/>
    <w:rsid w:val="00475A0C"/>
    <w:rsid w:val="00475AE8"/>
    <w:rsid w:val="0047711A"/>
    <w:rsid w:val="00480089"/>
    <w:rsid w:val="0048061A"/>
    <w:rsid w:val="004807FC"/>
    <w:rsid w:val="00481DCC"/>
    <w:rsid w:val="00481FBE"/>
    <w:rsid w:val="004823D3"/>
    <w:rsid w:val="00482E29"/>
    <w:rsid w:val="00483454"/>
    <w:rsid w:val="00484341"/>
    <w:rsid w:val="0048467C"/>
    <w:rsid w:val="00484932"/>
    <w:rsid w:val="00484CA6"/>
    <w:rsid w:val="00484CE1"/>
    <w:rsid w:val="00484D3B"/>
    <w:rsid w:val="0048502B"/>
    <w:rsid w:val="004850A3"/>
    <w:rsid w:val="00485334"/>
    <w:rsid w:val="004853E4"/>
    <w:rsid w:val="004855BC"/>
    <w:rsid w:val="00485CD0"/>
    <w:rsid w:val="00485D63"/>
    <w:rsid w:val="0048629C"/>
    <w:rsid w:val="00486726"/>
    <w:rsid w:val="004868B6"/>
    <w:rsid w:val="00491695"/>
    <w:rsid w:val="00492092"/>
    <w:rsid w:val="0049217E"/>
    <w:rsid w:val="00492EEA"/>
    <w:rsid w:val="00492FE8"/>
    <w:rsid w:val="00493946"/>
    <w:rsid w:val="0049428C"/>
    <w:rsid w:val="004950C4"/>
    <w:rsid w:val="004957C5"/>
    <w:rsid w:val="004A11CE"/>
    <w:rsid w:val="004A14E5"/>
    <w:rsid w:val="004A17FE"/>
    <w:rsid w:val="004A1E1C"/>
    <w:rsid w:val="004A2016"/>
    <w:rsid w:val="004A2730"/>
    <w:rsid w:val="004A2970"/>
    <w:rsid w:val="004A2C57"/>
    <w:rsid w:val="004A39BF"/>
    <w:rsid w:val="004A4A9C"/>
    <w:rsid w:val="004A4C8A"/>
    <w:rsid w:val="004A4CF3"/>
    <w:rsid w:val="004A4DEE"/>
    <w:rsid w:val="004A5342"/>
    <w:rsid w:val="004A552B"/>
    <w:rsid w:val="004A5A37"/>
    <w:rsid w:val="004A5C65"/>
    <w:rsid w:val="004A5D86"/>
    <w:rsid w:val="004A6631"/>
    <w:rsid w:val="004A6B8C"/>
    <w:rsid w:val="004A7589"/>
    <w:rsid w:val="004A7D58"/>
    <w:rsid w:val="004A7F0D"/>
    <w:rsid w:val="004B03A2"/>
    <w:rsid w:val="004B04DF"/>
    <w:rsid w:val="004B10E0"/>
    <w:rsid w:val="004B19F3"/>
    <w:rsid w:val="004B1B28"/>
    <w:rsid w:val="004B24A6"/>
    <w:rsid w:val="004B27F8"/>
    <w:rsid w:val="004B2A8E"/>
    <w:rsid w:val="004B323C"/>
    <w:rsid w:val="004B32E0"/>
    <w:rsid w:val="004B3C30"/>
    <w:rsid w:val="004B48AC"/>
    <w:rsid w:val="004B57CD"/>
    <w:rsid w:val="004B5C63"/>
    <w:rsid w:val="004B6CE4"/>
    <w:rsid w:val="004B7384"/>
    <w:rsid w:val="004B7D10"/>
    <w:rsid w:val="004C06F3"/>
    <w:rsid w:val="004C1B78"/>
    <w:rsid w:val="004C24A5"/>
    <w:rsid w:val="004C291E"/>
    <w:rsid w:val="004C3C72"/>
    <w:rsid w:val="004C4440"/>
    <w:rsid w:val="004C4BF9"/>
    <w:rsid w:val="004C4CB0"/>
    <w:rsid w:val="004C4D5C"/>
    <w:rsid w:val="004C4FAF"/>
    <w:rsid w:val="004C5BD0"/>
    <w:rsid w:val="004C5EF7"/>
    <w:rsid w:val="004C5F0D"/>
    <w:rsid w:val="004C6F6F"/>
    <w:rsid w:val="004C7583"/>
    <w:rsid w:val="004C78A3"/>
    <w:rsid w:val="004C793B"/>
    <w:rsid w:val="004D1625"/>
    <w:rsid w:val="004D2152"/>
    <w:rsid w:val="004D241C"/>
    <w:rsid w:val="004D2459"/>
    <w:rsid w:val="004D263D"/>
    <w:rsid w:val="004D2990"/>
    <w:rsid w:val="004D339F"/>
    <w:rsid w:val="004D3D89"/>
    <w:rsid w:val="004D3FB8"/>
    <w:rsid w:val="004D41B9"/>
    <w:rsid w:val="004D530A"/>
    <w:rsid w:val="004D5495"/>
    <w:rsid w:val="004D54A6"/>
    <w:rsid w:val="004D672E"/>
    <w:rsid w:val="004D6BB1"/>
    <w:rsid w:val="004D7955"/>
    <w:rsid w:val="004E0578"/>
    <w:rsid w:val="004E1463"/>
    <w:rsid w:val="004E16AD"/>
    <w:rsid w:val="004E1A11"/>
    <w:rsid w:val="004E2086"/>
    <w:rsid w:val="004E2CFB"/>
    <w:rsid w:val="004E3986"/>
    <w:rsid w:val="004E3BA8"/>
    <w:rsid w:val="004E5A68"/>
    <w:rsid w:val="004E5BFD"/>
    <w:rsid w:val="004E6383"/>
    <w:rsid w:val="004E6729"/>
    <w:rsid w:val="004E717D"/>
    <w:rsid w:val="004E7BCD"/>
    <w:rsid w:val="004F0884"/>
    <w:rsid w:val="004F09DF"/>
    <w:rsid w:val="004F0F01"/>
    <w:rsid w:val="004F10BA"/>
    <w:rsid w:val="004F13E7"/>
    <w:rsid w:val="004F1FFD"/>
    <w:rsid w:val="004F2510"/>
    <w:rsid w:val="004F3653"/>
    <w:rsid w:val="004F3B27"/>
    <w:rsid w:val="004F3E82"/>
    <w:rsid w:val="004F46CD"/>
    <w:rsid w:val="004F47AB"/>
    <w:rsid w:val="004F4A5F"/>
    <w:rsid w:val="004F4ED8"/>
    <w:rsid w:val="004F5444"/>
    <w:rsid w:val="004F58D3"/>
    <w:rsid w:val="004F6356"/>
    <w:rsid w:val="004F647F"/>
    <w:rsid w:val="004F6A4E"/>
    <w:rsid w:val="004F784D"/>
    <w:rsid w:val="004F7E3E"/>
    <w:rsid w:val="00500997"/>
    <w:rsid w:val="00500B23"/>
    <w:rsid w:val="00500C55"/>
    <w:rsid w:val="0050160D"/>
    <w:rsid w:val="00501700"/>
    <w:rsid w:val="00501875"/>
    <w:rsid w:val="0050190A"/>
    <w:rsid w:val="005021B3"/>
    <w:rsid w:val="00502200"/>
    <w:rsid w:val="0050253C"/>
    <w:rsid w:val="00502890"/>
    <w:rsid w:val="00502935"/>
    <w:rsid w:val="00503D81"/>
    <w:rsid w:val="00505B8B"/>
    <w:rsid w:val="00505CDF"/>
    <w:rsid w:val="00505D52"/>
    <w:rsid w:val="00505ECA"/>
    <w:rsid w:val="005067EF"/>
    <w:rsid w:val="005077EA"/>
    <w:rsid w:val="00507A23"/>
    <w:rsid w:val="005101BC"/>
    <w:rsid w:val="00511579"/>
    <w:rsid w:val="00511721"/>
    <w:rsid w:val="00512332"/>
    <w:rsid w:val="005134E4"/>
    <w:rsid w:val="00513D5B"/>
    <w:rsid w:val="00514D2D"/>
    <w:rsid w:val="00514F76"/>
    <w:rsid w:val="005165F1"/>
    <w:rsid w:val="00516861"/>
    <w:rsid w:val="00516937"/>
    <w:rsid w:val="005169D3"/>
    <w:rsid w:val="00516ACE"/>
    <w:rsid w:val="00516C3B"/>
    <w:rsid w:val="00516D8C"/>
    <w:rsid w:val="00517383"/>
    <w:rsid w:val="00517F1D"/>
    <w:rsid w:val="0052011B"/>
    <w:rsid w:val="005204FC"/>
    <w:rsid w:val="005209D7"/>
    <w:rsid w:val="00520C14"/>
    <w:rsid w:val="0052100D"/>
    <w:rsid w:val="005219AB"/>
    <w:rsid w:val="00522B68"/>
    <w:rsid w:val="00522FD2"/>
    <w:rsid w:val="00522FD5"/>
    <w:rsid w:val="005239C0"/>
    <w:rsid w:val="00524017"/>
    <w:rsid w:val="005240B6"/>
    <w:rsid w:val="005243FF"/>
    <w:rsid w:val="00525A26"/>
    <w:rsid w:val="00525B63"/>
    <w:rsid w:val="00526306"/>
    <w:rsid w:val="00526B90"/>
    <w:rsid w:val="0052745A"/>
    <w:rsid w:val="00527479"/>
    <w:rsid w:val="00527871"/>
    <w:rsid w:val="00531254"/>
    <w:rsid w:val="00531ECA"/>
    <w:rsid w:val="00532457"/>
    <w:rsid w:val="0053250E"/>
    <w:rsid w:val="00533188"/>
    <w:rsid w:val="00533445"/>
    <w:rsid w:val="00533FEA"/>
    <w:rsid w:val="00534060"/>
    <w:rsid w:val="005349CB"/>
    <w:rsid w:val="00534A90"/>
    <w:rsid w:val="00534E0D"/>
    <w:rsid w:val="005350C3"/>
    <w:rsid w:val="00535182"/>
    <w:rsid w:val="00535888"/>
    <w:rsid w:val="005358BD"/>
    <w:rsid w:val="005366D6"/>
    <w:rsid w:val="00537618"/>
    <w:rsid w:val="005376A7"/>
    <w:rsid w:val="00537E82"/>
    <w:rsid w:val="00537F3E"/>
    <w:rsid w:val="005401B9"/>
    <w:rsid w:val="005417B2"/>
    <w:rsid w:val="00541814"/>
    <w:rsid w:val="005419D6"/>
    <w:rsid w:val="00542164"/>
    <w:rsid w:val="00542596"/>
    <w:rsid w:val="00542DEF"/>
    <w:rsid w:val="0054331B"/>
    <w:rsid w:val="005439A4"/>
    <w:rsid w:val="005445DE"/>
    <w:rsid w:val="00544762"/>
    <w:rsid w:val="0054545B"/>
    <w:rsid w:val="0054566E"/>
    <w:rsid w:val="00545D6C"/>
    <w:rsid w:val="00547386"/>
    <w:rsid w:val="0055050B"/>
    <w:rsid w:val="00550E0A"/>
    <w:rsid w:val="0055146D"/>
    <w:rsid w:val="00552A8F"/>
    <w:rsid w:val="00552AEF"/>
    <w:rsid w:val="00553B68"/>
    <w:rsid w:val="00553C9B"/>
    <w:rsid w:val="0055485E"/>
    <w:rsid w:val="005549EC"/>
    <w:rsid w:val="00554D53"/>
    <w:rsid w:val="0055558A"/>
    <w:rsid w:val="00555B99"/>
    <w:rsid w:val="00555E51"/>
    <w:rsid w:val="0055629F"/>
    <w:rsid w:val="00556C95"/>
    <w:rsid w:val="00557131"/>
    <w:rsid w:val="005572E3"/>
    <w:rsid w:val="00557B8E"/>
    <w:rsid w:val="0056080C"/>
    <w:rsid w:val="00560AAB"/>
    <w:rsid w:val="0056100D"/>
    <w:rsid w:val="00561B06"/>
    <w:rsid w:val="0056251C"/>
    <w:rsid w:val="005626E7"/>
    <w:rsid w:val="0056355E"/>
    <w:rsid w:val="00563645"/>
    <w:rsid w:val="005638C0"/>
    <w:rsid w:val="00563F33"/>
    <w:rsid w:val="00564237"/>
    <w:rsid w:val="00564729"/>
    <w:rsid w:val="00564754"/>
    <w:rsid w:val="00564C51"/>
    <w:rsid w:val="005658CB"/>
    <w:rsid w:val="00565AFC"/>
    <w:rsid w:val="00570400"/>
    <w:rsid w:val="00570717"/>
    <w:rsid w:val="00571BDE"/>
    <w:rsid w:val="00571E67"/>
    <w:rsid w:val="00571EA8"/>
    <w:rsid w:val="00571F09"/>
    <w:rsid w:val="00572795"/>
    <w:rsid w:val="0057381C"/>
    <w:rsid w:val="005744CE"/>
    <w:rsid w:val="005744F1"/>
    <w:rsid w:val="005747C7"/>
    <w:rsid w:val="00575899"/>
    <w:rsid w:val="00575CC5"/>
    <w:rsid w:val="0057671C"/>
    <w:rsid w:val="00576A42"/>
    <w:rsid w:val="00576B8A"/>
    <w:rsid w:val="00576B98"/>
    <w:rsid w:val="0057717B"/>
    <w:rsid w:val="005772D3"/>
    <w:rsid w:val="00577775"/>
    <w:rsid w:val="00577D52"/>
    <w:rsid w:val="005802B9"/>
    <w:rsid w:val="0058105B"/>
    <w:rsid w:val="005812D5"/>
    <w:rsid w:val="00581520"/>
    <w:rsid w:val="00581E7B"/>
    <w:rsid w:val="00582D40"/>
    <w:rsid w:val="005847ED"/>
    <w:rsid w:val="005848EB"/>
    <w:rsid w:val="00584CC1"/>
    <w:rsid w:val="0058576D"/>
    <w:rsid w:val="0058623D"/>
    <w:rsid w:val="00586817"/>
    <w:rsid w:val="00587982"/>
    <w:rsid w:val="0059051F"/>
    <w:rsid w:val="00590FD8"/>
    <w:rsid w:val="00591215"/>
    <w:rsid w:val="0059155B"/>
    <w:rsid w:val="00592046"/>
    <w:rsid w:val="00592368"/>
    <w:rsid w:val="00592696"/>
    <w:rsid w:val="0059291C"/>
    <w:rsid w:val="00592C91"/>
    <w:rsid w:val="00593CCC"/>
    <w:rsid w:val="00594005"/>
    <w:rsid w:val="00594E7E"/>
    <w:rsid w:val="0059540A"/>
    <w:rsid w:val="00595F3F"/>
    <w:rsid w:val="0059658F"/>
    <w:rsid w:val="00596C1F"/>
    <w:rsid w:val="00596CA3"/>
    <w:rsid w:val="005971E6"/>
    <w:rsid w:val="00597934"/>
    <w:rsid w:val="00597DEF"/>
    <w:rsid w:val="005A0AB8"/>
    <w:rsid w:val="005A0BD3"/>
    <w:rsid w:val="005A148F"/>
    <w:rsid w:val="005A1674"/>
    <w:rsid w:val="005A22BD"/>
    <w:rsid w:val="005A2E96"/>
    <w:rsid w:val="005A2EA2"/>
    <w:rsid w:val="005A434E"/>
    <w:rsid w:val="005A49E5"/>
    <w:rsid w:val="005A4A34"/>
    <w:rsid w:val="005A5699"/>
    <w:rsid w:val="005A595F"/>
    <w:rsid w:val="005A5A5F"/>
    <w:rsid w:val="005A6043"/>
    <w:rsid w:val="005A61BE"/>
    <w:rsid w:val="005A71C7"/>
    <w:rsid w:val="005A7469"/>
    <w:rsid w:val="005A7926"/>
    <w:rsid w:val="005B005A"/>
    <w:rsid w:val="005B03CD"/>
    <w:rsid w:val="005B1AB5"/>
    <w:rsid w:val="005B1AD1"/>
    <w:rsid w:val="005B21F7"/>
    <w:rsid w:val="005B2FB8"/>
    <w:rsid w:val="005B32E4"/>
    <w:rsid w:val="005B3445"/>
    <w:rsid w:val="005B3D6C"/>
    <w:rsid w:val="005B3F51"/>
    <w:rsid w:val="005B50AC"/>
    <w:rsid w:val="005B53C3"/>
    <w:rsid w:val="005B61B5"/>
    <w:rsid w:val="005B71B7"/>
    <w:rsid w:val="005B7BAA"/>
    <w:rsid w:val="005B7E34"/>
    <w:rsid w:val="005C047B"/>
    <w:rsid w:val="005C22EF"/>
    <w:rsid w:val="005C23C8"/>
    <w:rsid w:val="005C35EB"/>
    <w:rsid w:val="005C3976"/>
    <w:rsid w:val="005C3CA4"/>
    <w:rsid w:val="005C491F"/>
    <w:rsid w:val="005C4B86"/>
    <w:rsid w:val="005C4BA9"/>
    <w:rsid w:val="005C4C8B"/>
    <w:rsid w:val="005C5B56"/>
    <w:rsid w:val="005C5BC5"/>
    <w:rsid w:val="005C6074"/>
    <w:rsid w:val="005C66B2"/>
    <w:rsid w:val="005C670E"/>
    <w:rsid w:val="005C68BB"/>
    <w:rsid w:val="005C6A03"/>
    <w:rsid w:val="005C7408"/>
    <w:rsid w:val="005C7471"/>
    <w:rsid w:val="005C7585"/>
    <w:rsid w:val="005C79E1"/>
    <w:rsid w:val="005C7D5D"/>
    <w:rsid w:val="005C7DC9"/>
    <w:rsid w:val="005D019C"/>
    <w:rsid w:val="005D03E7"/>
    <w:rsid w:val="005D04B5"/>
    <w:rsid w:val="005D082F"/>
    <w:rsid w:val="005D093B"/>
    <w:rsid w:val="005D0AF1"/>
    <w:rsid w:val="005D12D8"/>
    <w:rsid w:val="005D278E"/>
    <w:rsid w:val="005D27A0"/>
    <w:rsid w:val="005D2F0F"/>
    <w:rsid w:val="005D3204"/>
    <w:rsid w:val="005D35E8"/>
    <w:rsid w:val="005D3612"/>
    <w:rsid w:val="005D3633"/>
    <w:rsid w:val="005D37EC"/>
    <w:rsid w:val="005D3A07"/>
    <w:rsid w:val="005D3A7F"/>
    <w:rsid w:val="005D4B65"/>
    <w:rsid w:val="005D4B85"/>
    <w:rsid w:val="005D508C"/>
    <w:rsid w:val="005D56E9"/>
    <w:rsid w:val="005D597C"/>
    <w:rsid w:val="005D5DD3"/>
    <w:rsid w:val="005D6521"/>
    <w:rsid w:val="005D6F01"/>
    <w:rsid w:val="005D6F4C"/>
    <w:rsid w:val="005D752B"/>
    <w:rsid w:val="005D755D"/>
    <w:rsid w:val="005E0420"/>
    <w:rsid w:val="005E08AD"/>
    <w:rsid w:val="005E08E0"/>
    <w:rsid w:val="005E123A"/>
    <w:rsid w:val="005E12BE"/>
    <w:rsid w:val="005E1821"/>
    <w:rsid w:val="005E1C89"/>
    <w:rsid w:val="005E1E69"/>
    <w:rsid w:val="005E1F89"/>
    <w:rsid w:val="005E2061"/>
    <w:rsid w:val="005E27C2"/>
    <w:rsid w:val="005E29F0"/>
    <w:rsid w:val="005E33B6"/>
    <w:rsid w:val="005E35D5"/>
    <w:rsid w:val="005E3837"/>
    <w:rsid w:val="005E387D"/>
    <w:rsid w:val="005E3DBD"/>
    <w:rsid w:val="005E40D9"/>
    <w:rsid w:val="005E4832"/>
    <w:rsid w:val="005E4C8F"/>
    <w:rsid w:val="005E51C7"/>
    <w:rsid w:val="005E5AA6"/>
    <w:rsid w:val="005E5DF9"/>
    <w:rsid w:val="005E5F73"/>
    <w:rsid w:val="005E63A3"/>
    <w:rsid w:val="005E6447"/>
    <w:rsid w:val="005E7B6A"/>
    <w:rsid w:val="005F0202"/>
    <w:rsid w:val="005F0321"/>
    <w:rsid w:val="005F0346"/>
    <w:rsid w:val="005F04F6"/>
    <w:rsid w:val="005F0578"/>
    <w:rsid w:val="005F2899"/>
    <w:rsid w:val="005F2C45"/>
    <w:rsid w:val="005F2CD0"/>
    <w:rsid w:val="005F3AB9"/>
    <w:rsid w:val="005F4254"/>
    <w:rsid w:val="005F4379"/>
    <w:rsid w:val="005F4AD2"/>
    <w:rsid w:val="005F519D"/>
    <w:rsid w:val="005F52BD"/>
    <w:rsid w:val="005F740D"/>
    <w:rsid w:val="005F788F"/>
    <w:rsid w:val="00600156"/>
    <w:rsid w:val="0060017B"/>
    <w:rsid w:val="00600DDA"/>
    <w:rsid w:val="006010E6"/>
    <w:rsid w:val="00601103"/>
    <w:rsid w:val="006017EB"/>
    <w:rsid w:val="00601BD7"/>
    <w:rsid w:val="00601D38"/>
    <w:rsid w:val="0060203F"/>
    <w:rsid w:val="006029AD"/>
    <w:rsid w:val="0060367D"/>
    <w:rsid w:val="00603AD6"/>
    <w:rsid w:val="00603D5A"/>
    <w:rsid w:val="006053B8"/>
    <w:rsid w:val="006059F1"/>
    <w:rsid w:val="00605BC5"/>
    <w:rsid w:val="006061C7"/>
    <w:rsid w:val="0060689E"/>
    <w:rsid w:val="006069D5"/>
    <w:rsid w:val="00606E78"/>
    <w:rsid w:val="0060756F"/>
    <w:rsid w:val="00607CAA"/>
    <w:rsid w:val="00610231"/>
    <w:rsid w:val="00610D1D"/>
    <w:rsid w:val="00611235"/>
    <w:rsid w:val="006114E3"/>
    <w:rsid w:val="0061164A"/>
    <w:rsid w:val="00611E58"/>
    <w:rsid w:val="0061313B"/>
    <w:rsid w:val="00613820"/>
    <w:rsid w:val="00613D2E"/>
    <w:rsid w:val="006140DA"/>
    <w:rsid w:val="00614D6B"/>
    <w:rsid w:val="00615B4A"/>
    <w:rsid w:val="00616266"/>
    <w:rsid w:val="006162F1"/>
    <w:rsid w:val="0061639B"/>
    <w:rsid w:val="00616811"/>
    <w:rsid w:val="00616B3F"/>
    <w:rsid w:val="00616B51"/>
    <w:rsid w:val="00617403"/>
    <w:rsid w:val="00617955"/>
    <w:rsid w:val="00620788"/>
    <w:rsid w:val="00620B93"/>
    <w:rsid w:val="00620FA1"/>
    <w:rsid w:val="0062153A"/>
    <w:rsid w:val="00622150"/>
    <w:rsid w:val="00622C7A"/>
    <w:rsid w:val="00622F9E"/>
    <w:rsid w:val="006234C4"/>
    <w:rsid w:val="0062369E"/>
    <w:rsid w:val="0062371C"/>
    <w:rsid w:val="0062375E"/>
    <w:rsid w:val="00624457"/>
    <w:rsid w:val="00624DE3"/>
    <w:rsid w:val="00624FBB"/>
    <w:rsid w:val="00625423"/>
    <w:rsid w:val="00625BAE"/>
    <w:rsid w:val="00626267"/>
    <w:rsid w:val="006269BE"/>
    <w:rsid w:val="00626F54"/>
    <w:rsid w:val="0062749F"/>
    <w:rsid w:val="00627800"/>
    <w:rsid w:val="00630C58"/>
    <w:rsid w:val="0063146F"/>
    <w:rsid w:val="00631B41"/>
    <w:rsid w:val="006322BD"/>
    <w:rsid w:val="0063315D"/>
    <w:rsid w:val="006331AA"/>
    <w:rsid w:val="00633701"/>
    <w:rsid w:val="00633DF9"/>
    <w:rsid w:val="00633F90"/>
    <w:rsid w:val="00634025"/>
    <w:rsid w:val="0063490D"/>
    <w:rsid w:val="00634A3D"/>
    <w:rsid w:val="00634C60"/>
    <w:rsid w:val="00636036"/>
    <w:rsid w:val="00636751"/>
    <w:rsid w:val="00636C15"/>
    <w:rsid w:val="0063787A"/>
    <w:rsid w:val="00637C00"/>
    <w:rsid w:val="006407AC"/>
    <w:rsid w:val="00640B85"/>
    <w:rsid w:val="00641131"/>
    <w:rsid w:val="006413D5"/>
    <w:rsid w:val="0064191A"/>
    <w:rsid w:val="006421EF"/>
    <w:rsid w:val="0064294C"/>
    <w:rsid w:val="00642DE7"/>
    <w:rsid w:val="00642E34"/>
    <w:rsid w:val="006432B8"/>
    <w:rsid w:val="00643A8C"/>
    <w:rsid w:val="00643B04"/>
    <w:rsid w:val="00643D1F"/>
    <w:rsid w:val="00643D5D"/>
    <w:rsid w:val="006441DA"/>
    <w:rsid w:val="0064486E"/>
    <w:rsid w:val="00645893"/>
    <w:rsid w:val="0064672C"/>
    <w:rsid w:val="00646988"/>
    <w:rsid w:val="00646CA1"/>
    <w:rsid w:val="00650783"/>
    <w:rsid w:val="006509FA"/>
    <w:rsid w:val="0065240E"/>
    <w:rsid w:val="006528C3"/>
    <w:rsid w:val="00653EC4"/>
    <w:rsid w:val="00654084"/>
    <w:rsid w:val="00654479"/>
    <w:rsid w:val="0065487F"/>
    <w:rsid w:val="00654AF8"/>
    <w:rsid w:val="00655327"/>
    <w:rsid w:val="0065581C"/>
    <w:rsid w:val="00655B9A"/>
    <w:rsid w:val="00655E24"/>
    <w:rsid w:val="006563F4"/>
    <w:rsid w:val="00656619"/>
    <w:rsid w:val="00656B69"/>
    <w:rsid w:val="0065701A"/>
    <w:rsid w:val="0065711F"/>
    <w:rsid w:val="00657678"/>
    <w:rsid w:val="00657DBE"/>
    <w:rsid w:val="006604D4"/>
    <w:rsid w:val="0066085F"/>
    <w:rsid w:val="00661433"/>
    <w:rsid w:val="00661814"/>
    <w:rsid w:val="00661C8E"/>
    <w:rsid w:val="00661F1B"/>
    <w:rsid w:val="00662FFD"/>
    <w:rsid w:val="00663693"/>
    <w:rsid w:val="00663C04"/>
    <w:rsid w:val="00663E1E"/>
    <w:rsid w:val="00663FB9"/>
    <w:rsid w:val="0066443E"/>
    <w:rsid w:val="006647FA"/>
    <w:rsid w:val="00664D18"/>
    <w:rsid w:val="00665596"/>
    <w:rsid w:val="00666328"/>
    <w:rsid w:val="00666D6D"/>
    <w:rsid w:val="00666DD9"/>
    <w:rsid w:val="00667245"/>
    <w:rsid w:val="00667B56"/>
    <w:rsid w:val="00670448"/>
    <w:rsid w:val="00670549"/>
    <w:rsid w:val="00670D76"/>
    <w:rsid w:val="00670E6A"/>
    <w:rsid w:val="00671007"/>
    <w:rsid w:val="00671193"/>
    <w:rsid w:val="0067120E"/>
    <w:rsid w:val="006719F0"/>
    <w:rsid w:val="00671B14"/>
    <w:rsid w:val="00672282"/>
    <w:rsid w:val="0067247B"/>
    <w:rsid w:val="006724ED"/>
    <w:rsid w:val="006729A9"/>
    <w:rsid w:val="006729B7"/>
    <w:rsid w:val="00673002"/>
    <w:rsid w:val="0067377E"/>
    <w:rsid w:val="00674750"/>
    <w:rsid w:val="00674CE6"/>
    <w:rsid w:val="00674F20"/>
    <w:rsid w:val="006750FB"/>
    <w:rsid w:val="00675173"/>
    <w:rsid w:val="00675378"/>
    <w:rsid w:val="006755AC"/>
    <w:rsid w:val="00675923"/>
    <w:rsid w:val="00675B9F"/>
    <w:rsid w:val="00676C32"/>
    <w:rsid w:val="00676F16"/>
    <w:rsid w:val="0067780F"/>
    <w:rsid w:val="0068088F"/>
    <w:rsid w:val="00681222"/>
    <w:rsid w:val="00681B00"/>
    <w:rsid w:val="006821A9"/>
    <w:rsid w:val="006823F7"/>
    <w:rsid w:val="00682DE2"/>
    <w:rsid w:val="006838A2"/>
    <w:rsid w:val="00683BC7"/>
    <w:rsid w:val="00683DBE"/>
    <w:rsid w:val="00684133"/>
    <w:rsid w:val="006846A9"/>
    <w:rsid w:val="006849CF"/>
    <w:rsid w:val="00684AA8"/>
    <w:rsid w:val="00686124"/>
    <w:rsid w:val="00686417"/>
    <w:rsid w:val="00686D46"/>
    <w:rsid w:val="006901C0"/>
    <w:rsid w:val="0069058F"/>
    <w:rsid w:val="00690B41"/>
    <w:rsid w:val="00690E9D"/>
    <w:rsid w:val="006910FA"/>
    <w:rsid w:val="00691C65"/>
    <w:rsid w:val="006922C1"/>
    <w:rsid w:val="00693B9E"/>
    <w:rsid w:val="00693C82"/>
    <w:rsid w:val="00693D11"/>
    <w:rsid w:val="00694954"/>
    <w:rsid w:val="00695128"/>
    <w:rsid w:val="00695332"/>
    <w:rsid w:val="0069555C"/>
    <w:rsid w:val="00696454"/>
    <w:rsid w:val="006964C5"/>
    <w:rsid w:val="0069760A"/>
    <w:rsid w:val="0069768F"/>
    <w:rsid w:val="00697722"/>
    <w:rsid w:val="00697A5A"/>
    <w:rsid w:val="006A0026"/>
    <w:rsid w:val="006A01AA"/>
    <w:rsid w:val="006A0248"/>
    <w:rsid w:val="006A1584"/>
    <w:rsid w:val="006A1752"/>
    <w:rsid w:val="006A20DB"/>
    <w:rsid w:val="006A2649"/>
    <w:rsid w:val="006A313A"/>
    <w:rsid w:val="006A3806"/>
    <w:rsid w:val="006A39D3"/>
    <w:rsid w:val="006A427E"/>
    <w:rsid w:val="006A4BBC"/>
    <w:rsid w:val="006A560F"/>
    <w:rsid w:val="006A66D2"/>
    <w:rsid w:val="006A66D7"/>
    <w:rsid w:val="006A68F2"/>
    <w:rsid w:val="006A6FD6"/>
    <w:rsid w:val="006A79EB"/>
    <w:rsid w:val="006A7C89"/>
    <w:rsid w:val="006B0E8E"/>
    <w:rsid w:val="006B15FE"/>
    <w:rsid w:val="006B1868"/>
    <w:rsid w:val="006B24B0"/>
    <w:rsid w:val="006B24EA"/>
    <w:rsid w:val="006B2684"/>
    <w:rsid w:val="006B2718"/>
    <w:rsid w:val="006B34AA"/>
    <w:rsid w:val="006B3D08"/>
    <w:rsid w:val="006B47F6"/>
    <w:rsid w:val="006B4FE5"/>
    <w:rsid w:val="006B542F"/>
    <w:rsid w:val="006B5C5F"/>
    <w:rsid w:val="006C0BC2"/>
    <w:rsid w:val="006C13B7"/>
    <w:rsid w:val="006C2BC7"/>
    <w:rsid w:val="006C306C"/>
    <w:rsid w:val="006C4049"/>
    <w:rsid w:val="006C474B"/>
    <w:rsid w:val="006C4904"/>
    <w:rsid w:val="006C4E98"/>
    <w:rsid w:val="006C4EEA"/>
    <w:rsid w:val="006C4F61"/>
    <w:rsid w:val="006C5097"/>
    <w:rsid w:val="006C58EB"/>
    <w:rsid w:val="006C5F25"/>
    <w:rsid w:val="006C65ED"/>
    <w:rsid w:val="006C6EE7"/>
    <w:rsid w:val="006C6F21"/>
    <w:rsid w:val="006C76FD"/>
    <w:rsid w:val="006C7A4B"/>
    <w:rsid w:val="006C7D07"/>
    <w:rsid w:val="006C7DA9"/>
    <w:rsid w:val="006C7EED"/>
    <w:rsid w:val="006D0A3D"/>
    <w:rsid w:val="006D0E85"/>
    <w:rsid w:val="006D2486"/>
    <w:rsid w:val="006D31C4"/>
    <w:rsid w:val="006D3376"/>
    <w:rsid w:val="006D424C"/>
    <w:rsid w:val="006D4CCE"/>
    <w:rsid w:val="006D5D23"/>
    <w:rsid w:val="006D67F8"/>
    <w:rsid w:val="006D70B9"/>
    <w:rsid w:val="006D79CC"/>
    <w:rsid w:val="006D7C3B"/>
    <w:rsid w:val="006E0E33"/>
    <w:rsid w:val="006E1A0D"/>
    <w:rsid w:val="006E1FD6"/>
    <w:rsid w:val="006E22F6"/>
    <w:rsid w:val="006E23CB"/>
    <w:rsid w:val="006E255C"/>
    <w:rsid w:val="006E26BF"/>
    <w:rsid w:val="006E2CB2"/>
    <w:rsid w:val="006E2D33"/>
    <w:rsid w:val="006E4024"/>
    <w:rsid w:val="006E4A5F"/>
    <w:rsid w:val="006E4B70"/>
    <w:rsid w:val="006E5205"/>
    <w:rsid w:val="006E538A"/>
    <w:rsid w:val="006E5419"/>
    <w:rsid w:val="006E56AB"/>
    <w:rsid w:val="006E647A"/>
    <w:rsid w:val="006E6827"/>
    <w:rsid w:val="006E6CAB"/>
    <w:rsid w:val="006E6CAE"/>
    <w:rsid w:val="006E773A"/>
    <w:rsid w:val="006E79A3"/>
    <w:rsid w:val="006E7E03"/>
    <w:rsid w:val="006F0039"/>
    <w:rsid w:val="006F0354"/>
    <w:rsid w:val="006F0631"/>
    <w:rsid w:val="006F0BCC"/>
    <w:rsid w:val="006F0D92"/>
    <w:rsid w:val="006F21CD"/>
    <w:rsid w:val="006F2557"/>
    <w:rsid w:val="006F26FB"/>
    <w:rsid w:val="006F271E"/>
    <w:rsid w:val="006F3611"/>
    <w:rsid w:val="006F36B8"/>
    <w:rsid w:val="006F4566"/>
    <w:rsid w:val="006F4594"/>
    <w:rsid w:val="006F4E9E"/>
    <w:rsid w:val="006F606B"/>
    <w:rsid w:val="006F60E7"/>
    <w:rsid w:val="006F64AF"/>
    <w:rsid w:val="006F683D"/>
    <w:rsid w:val="006F6CB0"/>
    <w:rsid w:val="006F6EFC"/>
    <w:rsid w:val="006F718A"/>
    <w:rsid w:val="006F72AE"/>
    <w:rsid w:val="00700766"/>
    <w:rsid w:val="00701B31"/>
    <w:rsid w:val="007025B3"/>
    <w:rsid w:val="00702819"/>
    <w:rsid w:val="00702E08"/>
    <w:rsid w:val="00703287"/>
    <w:rsid w:val="007032E1"/>
    <w:rsid w:val="0070361F"/>
    <w:rsid w:val="00703988"/>
    <w:rsid w:val="007039EF"/>
    <w:rsid w:val="00705391"/>
    <w:rsid w:val="00705875"/>
    <w:rsid w:val="00705B03"/>
    <w:rsid w:val="00705FE1"/>
    <w:rsid w:val="007066E4"/>
    <w:rsid w:val="00706AD5"/>
    <w:rsid w:val="00706C3B"/>
    <w:rsid w:val="00706D25"/>
    <w:rsid w:val="00710B17"/>
    <w:rsid w:val="00711011"/>
    <w:rsid w:val="00711182"/>
    <w:rsid w:val="00711224"/>
    <w:rsid w:val="00711B2A"/>
    <w:rsid w:val="00713014"/>
    <w:rsid w:val="007131D1"/>
    <w:rsid w:val="00713FEC"/>
    <w:rsid w:val="00714937"/>
    <w:rsid w:val="00714E6A"/>
    <w:rsid w:val="00714F98"/>
    <w:rsid w:val="0071575D"/>
    <w:rsid w:val="00716455"/>
    <w:rsid w:val="007167A2"/>
    <w:rsid w:val="00716B47"/>
    <w:rsid w:val="00717300"/>
    <w:rsid w:val="0071742F"/>
    <w:rsid w:val="007176D9"/>
    <w:rsid w:val="007205A7"/>
    <w:rsid w:val="00720620"/>
    <w:rsid w:val="00720869"/>
    <w:rsid w:val="00721E23"/>
    <w:rsid w:val="00722176"/>
    <w:rsid w:val="007223A4"/>
    <w:rsid w:val="0072282B"/>
    <w:rsid w:val="007233FE"/>
    <w:rsid w:val="0072363C"/>
    <w:rsid w:val="007236A5"/>
    <w:rsid w:val="00724A85"/>
    <w:rsid w:val="00724AC6"/>
    <w:rsid w:val="00724D27"/>
    <w:rsid w:val="00724F67"/>
    <w:rsid w:val="00724FD3"/>
    <w:rsid w:val="0072522E"/>
    <w:rsid w:val="00725D67"/>
    <w:rsid w:val="00730057"/>
    <w:rsid w:val="00730343"/>
    <w:rsid w:val="007308EE"/>
    <w:rsid w:val="00730912"/>
    <w:rsid w:val="00730FCB"/>
    <w:rsid w:val="00731639"/>
    <w:rsid w:val="00731886"/>
    <w:rsid w:val="00732485"/>
    <w:rsid w:val="00732565"/>
    <w:rsid w:val="00732696"/>
    <w:rsid w:val="00732D2E"/>
    <w:rsid w:val="00732DF5"/>
    <w:rsid w:val="00732E16"/>
    <w:rsid w:val="007330EA"/>
    <w:rsid w:val="00733C70"/>
    <w:rsid w:val="00734C92"/>
    <w:rsid w:val="00734DBA"/>
    <w:rsid w:val="00735243"/>
    <w:rsid w:val="007354AA"/>
    <w:rsid w:val="007354FA"/>
    <w:rsid w:val="007361B9"/>
    <w:rsid w:val="007362D1"/>
    <w:rsid w:val="0073630D"/>
    <w:rsid w:val="0073672E"/>
    <w:rsid w:val="00737721"/>
    <w:rsid w:val="00737C03"/>
    <w:rsid w:val="007400BB"/>
    <w:rsid w:val="00740800"/>
    <w:rsid w:val="007408C2"/>
    <w:rsid w:val="007409C2"/>
    <w:rsid w:val="00740AE7"/>
    <w:rsid w:val="007416B8"/>
    <w:rsid w:val="00741987"/>
    <w:rsid w:val="00741BA6"/>
    <w:rsid w:val="00741F07"/>
    <w:rsid w:val="00742F3A"/>
    <w:rsid w:val="0074335C"/>
    <w:rsid w:val="00743D3A"/>
    <w:rsid w:val="00743E34"/>
    <w:rsid w:val="00743EE0"/>
    <w:rsid w:val="0074435D"/>
    <w:rsid w:val="00744A3A"/>
    <w:rsid w:val="00744BF6"/>
    <w:rsid w:val="0074526E"/>
    <w:rsid w:val="00745B18"/>
    <w:rsid w:val="00746160"/>
    <w:rsid w:val="007462A7"/>
    <w:rsid w:val="00746664"/>
    <w:rsid w:val="007468DF"/>
    <w:rsid w:val="00746A53"/>
    <w:rsid w:val="00747F81"/>
    <w:rsid w:val="0075041E"/>
    <w:rsid w:val="007504F6"/>
    <w:rsid w:val="00751186"/>
    <w:rsid w:val="00751F08"/>
    <w:rsid w:val="007521AA"/>
    <w:rsid w:val="007523BE"/>
    <w:rsid w:val="00752774"/>
    <w:rsid w:val="00752F54"/>
    <w:rsid w:val="007530C4"/>
    <w:rsid w:val="00753727"/>
    <w:rsid w:val="00753FD5"/>
    <w:rsid w:val="00755175"/>
    <w:rsid w:val="00756346"/>
    <w:rsid w:val="0075687F"/>
    <w:rsid w:val="00756F8E"/>
    <w:rsid w:val="00757736"/>
    <w:rsid w:val="00757A85"/>
    <w:rsid w:val="0076000F"/>
    <w:rsid w:val="00760099"/>
    <w:rsid w:val="007607C5"/>
    <w:rsid w:val="0076098E"/>
    <w:rsid w:val="0076130C"/>
    <w:rsid w:val="00761352"/>
    <w:rsid w:val="00761817"/>
    <w:rsid w:val="00761D79"/>
    <w:rsid w:val="00761E52"/>
    <w:rsid w:val="00762F05"/>
    <w:rsid w:val="007635CA"/>
    <w:rsid w:val="0076379D"/>
    <w:rsid w:val="00763C43"/>
    <w:rsid w:val="007645FC"/>
    <w:rsid w:val="007658E7"/>
    <w:rsid w:val="00765D76"/>
    <w:rsid w:val="00765E6F"/>
    <w:rsid w:val="00766DED"/>
    <w:rsid w:val="00767BAC"/>
    <w:rsid w:val="00767D00"/>
    <w:rsid w:val="007707BE"/>
    <w:rsid w:val="00770E1A"/>
    <w:rsid w:val="00771A02"/>
    <w:rsid w:val="00772A07"/>
    <w:rsid w:val="007734F3"/>
    <w:rsid w:val="00773E99"/>
    <w:rsid w:val="00774390"/>
    <w:rsid w:val="0077439E"/>
    <w:rsid w:val="00774559"/>
    <w:rsid w:val="0077460E"/>
    <w:rsid w:val="00774716"/>
    <w:rsid w:val="00774CA2"/>
    <w:rsid w:val="00775686"/>
    <w:rsid w:val="00775C09"/>
    <w:rsid w:val="00775C6A"/>
    <w:rsid w:val="007766E9"/>
    <w:rsid w:val="00776941"/>
    <w:rsid w:val="00776A61"/>
    <w:rsid w:val="007776A0"/>
    <w:rsid w:val="007776CA"/>
    <w:rsid w:val="0078126F"/>
    <w:rsid w:val="0078169E"/>
    <w:rsid w:val="007823AC"/>
    <w:rsid w:val="00782F46"/>
    <w:rsid w:val="007833FC"/>
    <w:rsid w:val="00783A45"/>
    <w:rsid w:val="00783AF3"/>
    <w:rsid w:val="00783DB4"/>
    <w:rsid w:val="007842EE"/>
    <w:rsid w:val="0078460D"/>
    <w:rsid w:val="0078558C"/>
    <w:rsid w:val="00785DCC"/>
    <w:rsid w:val="00786BA0"/>
    <w:rsid w:val="00786DAD"/>
    <w:rsid w:val="00787397"/>
    <w:rsid w:val="00791F94"/>
    <w:rsid w:val="00792031"/>
    <w:rsid w:val="00792C4B"/>
    <w:rsid w:val="00792CB3"/>
    <w:rsid w:val="007932FB"/>
    <w:rsid w:val="00793372"/>
    <w:rsid w:val="00794CC0"/>
    <w:rsid w:val="00794DAF"/>
    <w:rsid w:val="007956BE"/>
    <w:rsid w:val="007957B4"/>
    <w:rsid w:val="0079588E"/>
    <w:rsid w:val="007959EC"/>
    <w:rsid w:val="00796AC7"/>
    <w:rsid w:val="00796EAE"/>
    <w:rsid w:val="00797BFB"/>
    <w:rsid w:val="007A00B1"/>
    <w:rsid w:val="007A2546"/>
    <w:rsid w:val="007A262C"/>
    <w:rsid w:val="007A2727"/>
    <w:rsid w:val="007A290D"/>
    <w:rsid w:val="007A2BAB"/>
    <w:rsid w:val="007A2DB5"/>
    <w:rsid w:val="007A2FE9"/>
    <w:rsid w:val="007A328E"/>
    <w:rsid w:val="007A3815"/>
    <w:rsid w:val="007A385A"/>
    <w:rsid w:val="007A3EC7"/>
    <w:rsid w:val="007A4A59"/>
    <w:rsid w:val="007A4E5D"/>
    <w:rsid w:val="007A4F09"/>
    <w:rsid w:val="007A5F20"/>
    <w:rsid w:val="007A65BA"/>
    <w:rsid w:val="007A684C"/>
    <w:rsid w:val="007A724F"/>
    <w:rsid w:val="007A7533"/>
    <w:rsid w:val="007A795F"/>
    <w:rsid w:val="007B0174"/>
    <w:rsid w:val="007B0384"/>
    <w:rsid w:val="007B0806"/>
    <w:rsid w:val="007B08B5"/>
    <w:rsid w:val="007B1FC9"/>
    <w:rsid w:val="007B250F"/>
    <w:rsid w:val="007B27D5"/>
    <w:rsid w:val="007B439E"/>
    <w:rsid w:val="007B4C18"/>
    <w:rsid w:val="007B6465"/>
    <w:rsid w:val="007B6A1A"/>
    <w:rsid w:val="007B6E5A"/>
    <w:rsid w:val="007B76B3"/>
    <w:rsid w:val="007B7EF9"/>
    <w:rsid w:val="007C0087"/>
    <w:rsid w:val="007C1097"/>
    <w:rsid w:val="007C1244"/>
    <w:rsid w:val="007C158C"/>
    <w:rsid w:val="007C161D"/>
    <w:rsid w:val="007C1B76"/>
    <w:rsid w:val="007C21BF"/>
    <w:rsid w:val="007C2320"/>
    <w:rsid w:val="007C274F"/>
    <w:rsid w:val="007C2E54"/>
    <w:rsid w:val="007C2EBC"/>
    <w:rsid w:val="007C3146"/>
    <w:rsid w:val="007C3A7E"/>
    <w:rsid w:val="007C3B0F"/>
    <w:rsid w:val="007C4008"/>
    <w:rsid w:val="007C417F"/>
    <w:rsid w:val="007C4576"/>
    <w:rsid w:val="007C49A8"/>
    <w:rsid w:val="007C4FBE"/>
    <w:rsid w:val="007C5F9E"/>
    <w:rsid w:val="007C61AE"/>
    <w:rsid w:val="007C64AB"/>
    <w:rsid w:val="007C6790"/>
    <w:rsid w:val="007C6EFF"/>
    <w:rsid w:val="007C7E8B"/>
    <w:rsid w:val="007D0232"/>
    <w:rsid w:val="007D0708"/>
    <w:rsid w:val="007D0968"/>
    <w:rsid w:val="007D2097"/>
    <w:rsid w:val="007D2596"/>
    <w:rsid w:val="007D25EA"/>
    <w:rsid w:val="007D2B45"/>
    <w:rsid w:val="007D2C1B"/>
    <w:rsid w:val="007D315E"/>
    <w:rsid w:val="007D320E"/>
    <w:rsid w:val="007D3289"/>
    <w:rsid w:val="007D368C"/>
    <w:rsid w:val="007D38C7"/>
    <w:rsid w:val="007D4351"/>
    <w:rsid w:val="007D4357"/>
    <w:rsid w:val="007D4364"/>
    <w:rsid w:val="007D4B60"/>
    <w:rsid w:val="007D509B"/>
    <w:rsid w:val="007D5214"/>
    <w:rsid w:val="007D5466"/>
    <w:rsid w:val="007D5D05"/>
    <w:rsid w:val="007D6113"/>
    <w:rsid w:val="007D672F"/>
    <w:rsid w:val="007D6D5A"/>
    <w:rsid w:val="007D6EB3"/>
    <w:rsid w:val="007D7A23"/>
    <w:rsid w:val="007D7B9B"/>
    <w:rsid w:val="007D7EE6"/>
    <w:rsid w:val="007E00A2"/>
    <w:rsid w:val="007E0733"/>
    <w:rsid w:val="007E08AA"/>
    <w:rsid w:val="007E094B"/>
    <w:rsid w:val="007E1954"/>
    <w:rsid w:val="007E1E7E"/>
    <w:rsid w:val="007E2A2B"/>
    <w:rsid w:val="007E2D03"/>
    <w:rsid w:val="007E2F84"/>
    <w:rsid w:val="007E3B50"/>
    <w:rsid w:val="007E3D3C"/>
    <w:rsid w:val="007E3DB9"/>
    <w:rsid w:val="007E4C1F"/>
    <w:rsid w:val="007E4D27"/>
    <w:rsid w:val="007E4EEB"/>
    <w:rsid w:val="007E50BA"/>
    <w:rsid w:val="007E514B"/>
    <w:rsid w:val="007E51B4"/>
    <w:rsid w:val="007E650B"/>
    <w:rsid w:val="007E6576"/>
    <w:rsid w:val="007E6628"/>
    <w:rsid w:val="007E6685"/>
    <w:rsid w:val="007E6A07"/>
    <w:rsid w:val="007E70C2"/>
    <w:rsid w:val="007E72DE"/>
    <w:rsid w:val="007E7F7D"/>
    <w:rsid w:val="007F029E"/>
    <w:rsid w:val="007F1D3C"/>
    <w:rsid w:val="007F1EB2"/>
    <w:rsid w:val="007F228B"/>
    <w:rsid w:val="007F2975"/>
    <w:rsid w:val="007F2A12"/>
    <w:rsid w:val="007F2A5B"/>
    <w:rsid w:val="007F389F"/>
    <w:rsid w:val="007F3995"/>
    <w:rsid w:val="007F3F20"/>
    <w:rsid w:val="007F475B"/>
    <w:rsid w:val="007F4913"/>
    <w:rsid w:val="007F57BC"/>
    <w:rsid w:val="007F583A"/>
    <w:rsid w:val="007F61B1"/>
    <w:rsid w:val="007F6548"/>
    <w:rsid w:val="007F6AC9"/>
    <w:rsid w:val="007F6CBC"/>
    <w:rsid w:val="007F7238"/>
    <w:rsid w:val="007F7298"/>
    <w:rsid w:val="00800F11"/>
    <w:rsid w:val="00801AD5"/>
    <w:rsid w:val="00801CAD"/>
    <w:rsid w:val="008020A4"/>
    <w:rsid w:val="00802330"/>
    <w:rsid w:val="00803781"/>
    <w:rsid w:val="008042B0"/>
    <w:rsid w:val="008045E6"/>
    <w:rsid w:val="00804B0F"/>
    <w:rsid w:val="00804B14"/>
    <w:rsid w:val="00806050"/>
    <w:rsid w:val="008063F1"/>
    <w:rsid w:val="00806AA0"/>
    <w:rsid w:val="00807046"/>
    <w:rsid w:val="00807265"/>
    <w:rsid w:val="0081099B"/>
    <w:rsid w:val="00811068"/>
    <w:rsid w:val="0081245C"/>
    <w:rsid w:val="0081290C"/>
    <w:rsid w:val="00812B66"/>
    <w:rsid w:val="00812CA5"/>
    <w:rsid w:val="00812E27"/>
    <w:rsid w:val="00813210"/>
    <w:rsid w:val="008138C9"/>
    <w:rsid w:val="008139C2"/>
    <w:rsid w:val="00813B98"/>
    <w:rsid w:val="00813DE0"/>
    <w:rsid w:val="00814557"/>
    <w:rsid w:val="008145F0"/>
    <w:rsid w:val="008148AD"/>
    <w:rsid w:val="00814A3A"/>
    <w:rsid w:val="00814C3D"/>
    <w:rsid w:val="00816662"/>
    <w:rsid w:val="008170E2"/>
    <w:rsid w:val="00817C46"/>
    <w:rsid w:val="00817DBE"/>
    <w:rsid w:val="008201E5"/>
    <w:rsid w:val="00820A28"/>
    <w:rsid w:val="00821402"/>
    <w:rsid w:val="00822105"/>
    <w:rsid w:val="00822482"/>
    <w:rsid w:val="0082281D"/>
    <w:rsid w:val="00822C92"/>
    <w:rsid w:val="00822DB0"/>
    <w:rsid w:val="00823298"/>
    <w:rsid w:val="00823446"/>
    <w:rsid w:val="0082351E"/>
    <w:rsid w:val="0082436E"/>
    <w:rsid w:val="0082483A"/>
    <w:rsid w:val="008248A1"/>
    <w:rsid w:val="0082515D"/>
    <w:rsid w:val="00825239"/>
    <w:rsid w:val="008253BB"/>
    <w:rsid w:val="00825880"/>
    <w:rsid w:val="00825995"/>
    <w:rsid w:val="0082623D"/>
    <w:rsid w:val="00826378"/>
    <w:rsid w:val="008266E7"/>
    <w:rsid w:val="00826C21"/>
    <w:rsid w:val="00827318"/>
    <w:rsid w:val="00830379"/>
    <w:rsid w:val="008303A5"/>
    <w:rsid w:val="008303EF"/>
    <w:rsid w:val="00830C0A"/>
    <w:rsid w:val="008316F4"/>
    <w:rsid w:val="00831813"/>
    <w:rsid w:val="00832416"/>
    <w:rsid w:val="008324A8"/>
    <w:rsid w:val="008325EC"/>
    <w:rsid w:val="008328A1"/>
    <w:rsid w:val="00832953"/>
    <w:rsid w:val="00833211"/>
    <w:rsid w:val="0083322C"/>
    <w:rsid w:val="00833800"/>
    <w:rsid w:val="00833BA3"/>
    <w:rsid w:val="00833C80"/>
    <w:rsid w:val="008343CA"/>
    <w:rsid w:val="0083531A"/>
    <w:rsid w:val="008358F8"/>
    <w:rsid w:val="00835981"/>
    <w:rsid w:val="00835D9C"/>
    <w:rsid w:val="00836998"/>
    <w:rsid w:val="00836E89"/>
    <w:rsid w:val="008371B7"/>
    <w:rsid w:val="00840A1E"/>
    <w:rsid w:val="00840E57"/>
    <w:rsid w:val="0084127E"/>
    <w:rsid w:val="008423A2"/>
    <w:rsid w:val="008425FA"/>
    <w:rsid w:val="00843009"/>
    <w:rsid w:val="00843BC1"/>
    <w:rsid w:val="00843CD4"/>
    <w:rsid w:val="00843DBF"/>
    <w:rsid w:val="008443EB"/>
    <w:rsid w:val="00845E26"/>
    <w:rsid w:val="0084748B"/>
    <w:rsid w:val="00850B92"/>
    <w:rsid w:val="00850F97"/>
    <w:rsid w:val="00852373"/>
    <w:rsid w:val="00852ABF"/>
    <w:rsid w:val="008537DC"/>
    <w:rsid w:val="00853D5B"/>
    <w:rsid w:val="00853DAE"/>
    <w:rsid w:val="00854198"/>
    <w:rsid w:val="008545D7"/>
    <w:rsid w:val="00854BD3"/>
    <w:rsid w:val="00855238"/>
    <w:rsid w:val="0085586C"/>
    <w:rsid w:val="00855903"/>
    <w:rsid w:val="00855DEE"/>
    <w:rsid w:val="008562A1"/>
    <w:rsid w:val="00856AF4"/>
    <w:rsid w:val="00856C4B"/>
    <w:rsid w:val="00857BCE"/>
    <w:rsid w:val="008601C0"/>
    <w:rsid w:val="00860362"/>
    <w:rsid w:val="00860664"/>
    <w:rsid w:val="008607B8"/>
    <w:rsid w:val="008609F7"/>
    <w:rsid w:val="008612FF"/>
    <w:rsid w:val="00861664"/>
    <w:rsid w:val="00861D8B"/>
    <w:rsid w:val="00861E48"/>
    <w:rsid w:val="0086203F"/>
    <w:rsid w:val="008622D4"/>
    <w:rsid w:val="008624BC"/>
    <w:rsid w:val="008626DA"/>
    <w:rsid w:val="00862C62"/>
    <w:rsid w:val="00863C75"/>
    <w:rsid w:val="00864064"/>
    <w:rsid w:val="00864872"/>
    <w:rsid w:val="00864921"/>
    <w:rsid w:val="00865568"/>
    <w:rsid w:val="00865E01"/>
    <w:rsid w:val="00866253"/>
    <w:rsid w:val="00866505"/>
    <w:rsid w:val="00866F09"/>
    <w:rsid w:val="00867030"/>
    <w:rsid w:val="0086732E"/>
    <w:rsid w:val="00870012"/>
    <w:rsid w:val="008701E2"/>
    <w:rsid w:val="00870943"/>
    <w:rsid w:val="0087158D"/>
    <w:rsid w:val="00871C5F"/>
    <w:rsid w:val="00871F31"/>
    <w:rsid w:val="008726A6"/>
    <w:rsid w:val="008727C5"/>
    <w:rsid w:val="00872BB1"/>
    <w:rsid w:val="008730F8"/>
    <w:rsid w:val="008736B6"/>
    <w:rsid w:val="00873A01"/>
    <w:rsid w:val="00873B89"/>
    <w:rsid w:val="00874D61"/>
    <w:rsid w:val="00874DFD"/>
    <w:rsid w:val="00874E1C"/>
    <w:rsid w:val="00875BB5"/>
    <w:rsid w:val="00875CF2"/>
    <w:rsid w:val="0087641A"/>
    <w:rsid w:val="00876B37"/>
    <w:rsid w:val="00877B4A"/>
    <w:rsid w:val="00880256"/>
    <w:rsid w:val="00880398"/>
    <w:rsid w:val="00880A31"/>
    <w:rsid w:val="00880EF0"/>
    <w:rsid w:val="00880FF9"/>
    <w:rsid w:val="00881A10"/>
    <w:rsid w:val="00882261"/>
    <w:rsid w:val="00882685"/>
    <w:rsid w:val="00882B16"/>
    <w:rsid w:val="0088368F"/>
    <w:rsid w:val="0088461B"/>
    <w:rsid w:val="00884BEB"/>
    <w:rsid w:val="00884E7D"/>
    <w:rsid w:val="008859D9"/>
    <w:rsid w:val="00885AAA"/>
    <w:rsid w:val="008862C5"/>
    <w:rsid w:val="00886415"/>
    <w:rsid w:val="00887150"/>
    <w:rsid w:val="00887179"/>
    <w:rsid w:val="00887515"/>
    <w:rsid w:val="00887540"/>
    <w:rsid w:val="00890249"/>
    <w:rsid w:val="008903F8"/>
    <w:rsid w:val="00890651"/>
    <w:rsid w:val="00892016"/>
    <w:rsid w:val="008923CA"/>
    <w:rsid w:val="0089256B"/>
    <w:rsid w:val="00893B0B"/>
    <w:rsid w:val="00893EB0"/>
    <w:rsid w:val="00894312"/>
    <w:rsid w:val="00894725"/>
    <w:rsid w:val="00894C13"/>
    <w:rsid w:val="0089532A"/>
    <w:rsid w:val="00895AB9"/>
    <w:rsid w:val="00895D85"/>
    <w:rsid w:val="00895E8D"/>
    <w:rsid w:val="00896404"/>
    <w:rsid w:val="008965B8"/>
    <w:rsid w:val="00896B48"/>
    <w:rsid w:val="00896EA9"/>
    <w:rsid w:val="00897158"/>
    <w:rsid w:val="00897581"/>
    <w:rsid w:val="00897888"/>
    <w:rsid w:val="00897EDC"/>
    <w:rsid w:val="00897FCB"/>
    <w:rsid w:val="008A01D8"/>
    <w:rsid w:val="008A0E8B"/>
    <w:rsid w:val="008A1188"/>
    <w:rsid w:val="008A12EA"/>
    <w:rsid w:val="008A1319"/>
    <w:rsid w:val="008A160A"/>
    <w:rsid w:val="008A19A0"/>
    <w:rsid w:val="008A23F4"/>
    <w:rsid w:val="008A248F"/>
    <w:rsid w:val="008A3133"/>
    <w:rsid w:val="008A3BCB"/>
    <w:rsid w:val="008A4978"/>
    <w:rsid w:val="008A4CA6"/>
    <w:rsid w:val="008A60E5"/>
    <w:rsid w:val="008A7A09"/>
    <w:rsid w:val="008B0040"/>
    <w:rsid w:val="008B0433"/>
    <w:rsid w:val="008B052A"/>
    <w:rsid w:val="008B0756"/>
    <w:rsid w:val="008B0921"/>
    <w:rsid w:val="008B09C2"/>
    <w:rsid w:val="008B102F"/>
    <w:rsid w:val="008B1441"/>
    <w:rsid w:val="008B17CC"/>
    <w:rsid w:val="008B1822"/>
    <w:rsid w:val="008B183E"/>
    <w:rsid w:val="008B1947"/>
    <w:rsid w:val="008B1E8C"/>
    <w:rsid w:val="008B23CC"/>
    <w:rsid w:val="008B272B"/>
    <w:rsid w:val="008B41C7"/>
    <w:rsid w:val="008B46F4"/>
    <w:rsid w:val="008B46F8"/>
    <w:rsid w:val="008B4B10"/>
    <w:rsid w:val="008B4EB1"/>
    <w:rsid w:val="008B5163"/>
    <w:rsid w:val="008B6619"/>
    <w:rsid w:val="008B6F05"/>
    <w:rsid w:val="008B7382"/>
    <w:rsid w:val="008B76E5"/>
    <w:rsid w:val="008B7A84"/>
    <w:rsid w:val="008B7B5A"/>
    <w:rsid w:val="008B7B70"/>
    <w:rsid w:val="008B7C09"/>
    <w:rsid w:val="008C1233"/>
    <w:rsid w:val="008C2A08"/>
    <w:rsid w:val="008C3408"/>
    <w:rsid w:val="008C3B54"/>
    <w:rsid w:val="008C416B"/>
    <w:rsid w:val="008C4DD0"/>
    <w:rsid w:val="008C5693"/>
    <w:rsid w:val="008C6AE7"/>
    <w:rsid w:val="008C6FC0"/>
    <w:rsid w:val="008C7060"/>
    <w:rsid w:val="008C71EA"/>
    <w:rsid w:val="008C7AF3"/>
    <w:rsid w:val="008C7B3E"/>
    <w:rsid w:val="008C7E47"/>
    <w:rsid w:val="008D1893"/>
    <w:rsid w:val="008D18DC"/>
    <w:rsid w:val="008D1A55"/>
    <w:rsid w:val="008D2514"/>
    <w:rsid w:val="008D2759"/>
    <w:rsid w:val="008D282B"/>
    <w:rsid w:val="008D3963"/>
    <w:rsid w:val="008D44A2"/>
    <w:rsid w:val="008D4D06"/>
    <w:rsid w:val="008D587F"/>
    <w:rsid w:val="008D5EB6"/>
    <w:rsid w:val="008D7DDE"/>
    <w:rsid w:val="008E079F"/>
    <w:rsid w:val="008E0D8D"/>
    <w:rsid w:val="008E1362"/>
    <w:rsid w:val="008E2A22"/>
    <w:rsid w:val="008E3CED"/>
    <w:rsid w:val="008E3D6F"/>
    <w:rsid w:val="008E3EAF"/>
    <w:rsid w:val="008E4104"/>
    <w:rsid w:val="008E4580"/>
    <w:rsid w:val="008E4584"/>
    <w:rsid w:val="008E5341"/>
    <w:rsid w:val="008E5E70"/>
    <w:rsid w:val="008E5F40"/>
    <w:rsid w:val="008E60DD"/>
    <w:rsid w:val="008E6A88"/>
    <w:rsid w:val="008E6AD4"/>
    <w:rsid w:val="008E6B9B"/>
    <w:rsid w:val="008E6EF0"/>
    <w:rsid w:val="008F05D7"/>
    <w:rsid w:val="008F05E2"/>
    <w:rsid w:val="008F0F41"/>
    <w:rsid w:val="008F178D"/>
    <w:rsid w:val="008F1B49"/>
    <w:rsid w:val="008F1FEB"/>
    <w:rsid w:val="008F2240"/>
    <w:rsid w:val="008F267B"/>
    <w:rsid w:val="008F294C"/>
    <w:rsid w:val="008F34F6"/>
    <w:rsid w:val="008F472B"/>
    <w:rsid w:val="008F4966"/>
    <w:rsid w:val="008F4CAA"/>
    <w:rsid w:val="008F4DCD"/>
    <w:rsid w:val="008F4F2B"/>
    <w:rsid w:val="008F531B"/>
    <w:rsid w:val="008F535B"/>
    <w:rsid w:val="008F58B7"/>
    <w:rsid w:val="008F5EB1"/>
    <w:rsid w:val="008F6087"/>
    <w:rsid w:val="008F62BC"/>
    <w:rsid w:val="008F687F"/>
    <w:rsid w:val="008F7524"/>
    <w:rsid w:val="008F797C"/>
    <w:rsid w:val="00901551"/>
    <w:rsid w:val="00901FA8"/>
    <w:rsid w:val="009020D9"/>
    <w:rsid w:val="00902460"/>
    <w:rsid w:val="00902BAF"/>
    <w:rsid w:val="00902E7A"/>
    <w:rsid w:val="00903709"/>
    <w:rsid w:val="00903EE9"/>
    <w:rsid w:val="00903F59"/>
    <w:rsid w:val="009041FF"/>
    <w:rsid w:val="00904218"/>
    <w:rsid w:val="009049BA"/>
    <w:rsid w:val="00904A93"/>
    <w:rsid w:val="00905672"/>
    <w:rsid w:val="00905D59"/>
    <w:rsid w:val="00905E7E"/>
    <w:rsid w:val="009068F2"/>
    <w:rsid w:val="00906CB1"/>
    <w:rsid w:val="009075AD"/>
    <w:rsid w:val="0091033C"/>
    <w:rsid w:val="00910F1A"/>
    <w:rsid w:val="00911172"/>
    <w:rsid w:val="009112C7"/>
    <w:rsid w:val="00911C09"/>
    <w:rsid w:val="009132E5"/>
    <w:rsid w:val="00913662"/>
    <w:rsid w:val="00913B0E"/>
    <w:rsid w:val="009140FC"/>
    <w:rsid w:val="009142F0"/>
    <w:rsid w:val="0091474D"/>
    <w:rsid w:val="00914993"/>
    <w:rsid w:val="0091655F"/>
    <w:rsid w:val="00917587"/>
    <w:rsid w:val="00917750"/>
    <w:rsid w:val="00917BC3"/>
    <w:rsid w:val="00917CBF"/>
    <w:rsid w:val="00920046"/>
    <w:rsid w:val="009206DD"/>
    <w:rsid w:val="009207B3"/>
    <w:rsid w:val="0092100A"/>
    <w:rsid w:val="009211FB"/>
    <w:rsid w:val="00921B65"/>
    <w:rsid w:val="00921D04"/>
    <w:rsid w:val="009222ED"/>
    <w:rsid w:val="009226D5"/>
    <w:rsid w:val="00922BE8"/>
    <w:rsid w:val="009231D6"/>
    <w:rsid w:val="0092478D"/>
    <w:rsid w:val="00926435"/>
    <w:rsid w:val="009267DF"/>
    <w:rsid w:val="00927292"/>
    <w:rsid w:val="009278B2"/>
    <w:rsid w:val="009306AB"/>
    <w:rsid w:val="009325E3"/>
    <w:rsid w:val="00933036"/>
    <w:rsid w:val="009330D1"/>
    <w:rsid w:val="009331F5"/>
    <w:rsid w:val="00933346"/>
    <w:rsid w:val="00933CF9"/>
    <w:rsid w:val="00935D0B"/>
    <w:rsid w:val="009370C9"/>
    <w:rsid w:val="009370DE"/>
    <w:rsid w:val="009379CB"/>
    <w:rsid w:val="00937E29"/>
    <w:rsid w:val="009405B4"/>
    <w:rsid w:val="00940D2D"/>
    <w:rsid w:val="0094102C"/>
    <w:rsid w:val="00941232"/>
    <w:rsid w:val="00941530"/>
    <w:rsid w:val="00941D2F"/>
    <w:rsid w:val="00942DE8"/>
    <w:rsid w:val="00942F63"/>
    <w:rsid w:val="009436A3"/>
    <w:rsid w:val="00943748"/>
    <w:rsid w:val="00944CDE"/>
    <w:rsid w:val="0094698E"/>
    <w:rsid w:val="00946E03"/>
    <w:rsid w:val="00947132"/>
    <w:rsid w:val="00947618"/>
    <w:rsid w:val="00947D6D"/>
    <w:rsid w:val="00947F24"/>
    <w:rsid w:val="00950281"/>
    <w:rsid w:val="00950717"/>
    <w:rsid w:val="00950F74"/>
    <w:rsid w:val="0095166D"/>
    <w:rsid w:val="00951829"/>
    <w:rsid w:val="00951945"/>
    <w:rsid w:val="00951AB5"/>
    <w:rsid w:val="00951CFF"/>
    <w:rsid w:val="00952544"/>
    <w:rsid w:val="00953EA4"/>
    <w:rsid w:val="00954492"/>
    <w:rsid w:val="00954FD3"/>
    <w:rsid w:val="00955412"/>
    <w:rsid w:val="009555BE"/>
    <w:rsid w:val="009559D0"/>
    <w:rsid w:val="00955BE7"/>
    <w:rsid w:val="00955F4B"/>
    <w:rsid w:val="00956876"/>
    <w:rsid w:val="00957FFB"/>
    <w:rsid w:val="00960BA8"/>
    <w:rsid w:val="00960EDF"/>
    <w:rsid w:val="00961241"/>
    <w:rsid w:val="009612FC"/>
    <w:rsid w:val="00961555"/>
    <w:rsid w:val="00961F6F"/>
    <w:rsid w:val="00962A6D"/>
    <w:rsid w:val="00962B06"/>
    <w:rsid w:val="00963646"/>
    <w:rsid w:val="0096394E"/>
    <w:rsid w:val="009639D4"/>
    <w:rsid w:val="00963B29"/>
    <w:rsid w:val="00963C2E"/>
    <w:rsid w:val="00964275"/>
    <w:rsid w:val="009642D5"/>
    <w:rsid w:val="0096493F"/>
    <w:rsid w:val="00965205"/>
    <w:rsid w:val="00965291"/>
    <w:rsid w:val="00965A25"/>
    <w:rsid w:val="00965BC3"/>
    <w:rsid w:val="009667FE"/>
    <w:rsid w:val="00967435"/>
    <w:rsid w:val="009678C7"/>
    <w:rsid w:val="009706CD"/>
    <w:rsid w:val="00971782"/>
    <w:rsid w:val="009717FD"/>
    <w:rsid w:val="00971C1E"/>
    <w:rsid w:val="00971DC0"/>
    <w:rsid w:val="009727E7"/>
    <w:rsid w:val="00973599"/>
    <w:rsid w:val="009743A9"/>
    <w:rsid w:val="009746A4"/>
    <w:rsid w:val="00974C73"/>
    <w:rsid w:val="00974CF4"/>
    <w:rsid w:val="00974FA6"/>
    <w:rsid w:val="009753A5"/>
    <w:rsid w:val="009759F9"/>
    <w:rsid w:val="00975B50"/>
    <w:rsid w:val="00976092"/>
    <w:rsid w:val="00977E0E"/>
    <w:rsid w:val="009802AC"/>
    <w:rsid w:val="0098115D"/>
    <w:rsid w:val="009824DB"/>
    <w:rsid w:val="0098263F"/>
    <w:rsid w:val="00982D3D"/>
    <w:rsid w:val="00982D7A"/>
    <w:rsid w:val="00982DA4"/>
    <w:rsid w:val="00983F7C"/>
    <w:rsid w:val="009846E8"/>
    <w:rsid w:val="00984AEF"/>
    <w:rsid w:val="009854F2"/>
    <w:rsid w:val="009857FC"/>
    <w:rsid w:val="00985976"/>
    <w:rsid w:val="0098632E"/>
    <w:rsid w:val="00986812"/>
    <w:rsid w:val="009873C0"/>
    <w:rsid w:val="00987CC6"/>
    <w:rsid w:val="0099053D"/>
    <w:rsid w:val="00990EA8"/>
    <w:rsid w:val="00991019"/>
    <w:rsid w:val="009912D7"/>
    <w:rsid w:val="00992344"/>
    <w:rsid w:val="009941D6"/>
    <w:rsid w:val="00994ACE"/>
    <w:rsid w:val="00994C40"/>
    <w:rsid w:val="0099655F"/>
    <w:rsid w:val="0099742A"/>
    <w:rsid w:val="009A05B5"/>
    <w:rsid w:val="009A05BB"/>
    <w:rsid w:val="009A05BD"/>
    <w:rsid w:val="009A0BBC"/>
    <w:rsid w:val="009A105F"/>
    <w:rsid w:val="009A10FB"/>
    <w:rsid w:val="009A20D5"/>
    <w:rsid w:val="009A23C3"/>
    <w:rsid w:val="009A2583"/>
    <w:rsid w:val="009A3128"/>
    <w:rsid w:val="009A313F"/>
    <w:rsid w:val="009A39D0"/>
    <w:rsid w:val="009A3A7E"/>
    <w:rsid w:val="009A3BD4"/>
    <w:rsid w:val="009A446C"/>
    <w:rsid w:val="009A4DEB"/>
    <w:rsid w:val="009A5600"/>
    <w:rsid w:val="009A56B0"/>
    <w:rsid w:val="009A5905"/>
    <w:rsid w:val="009A60A4"/>
    <w:rsid w:val="009A6151"/>
    <w:rsid w:val="009A6373"/>
    <w:rsid w:val="009A68C9"/>
    <w:rsid w:val="009A6C45"/>
    <w:rsid w:val="009A6C5C"/>
    <w:rsid w:val="009A7194"/>
    <w:rsid w:val="009A7782"/>
    <w:rsid w:val="009A7BE7"/>
    <w:rsid w:val="009B0106"/>
    <w:rsid w:val="009B0D3D"/>
    <w:rsid w:val="009B0E52"/>
    <w:rsid w:val="009B0FB4"/>
    <w:rsid w:val="009B104A"/>
    <w:rsid w:val="009B20CE"/>
    <w:rsid w:val="009B211D"/>
    <w:rsid w:val="009B2E6F"/>
    <w:rsid w:val="009B38D5"/>
    <w:rsid w:val="009B3A99"/>
    <w:rsid w:val="009B42F8"/>
    <w:rsid w:val="009B4CF9"/>
    <w:rsid w:val="009B596B"/>
    <w:rsid w:val="009B5A66"/>
    <w:rsid w:val="009B5DCF"/>
    <w:rsid w:val="009B5F77"/>
    <w:rsid w:val="009B7034"/>
    <w:rsid w:val="009B71F4"/>
    <w:rsid w:val="009C01BB"/>
    <w:rsid w:val="009C0633"/>
    <w:rsid w:val="009C0753"/>
    <w:rsid w:val="009C15BB"/>
    <w:rsid w:val="009C1DEC"/>
    <w:rsid w:val="009C1EA3"/>
    <w:rsid w:val="009C29F9"/>
    <w:rsid w:val="009C2E47"/>
    <w:rsid w:val="009C3489"/>
    <w:rsid w:val="009C3E60"/>
    <w:rsid w:val="009C4209"/>
    <w:rsid w:val="009C4CAF"/>
    <w:rsid w:val="009C4DCD"/>
    <w:rsid w:val="009C5609"/>
    <w:rsid w:val="009C5DE4"/>
    <w:rsid w:val="009C61B9"/>
    <w:rsid w:val="009C67C0"/>
    <w:rsid w:val="009C6886"/>
    <w:rsid w:val="009C77E7"/>
    <w:rsid w:val="009D024E"/>
    <w:rsid w:val="009D0935"/>
    <w:rsid w:val="009D1906"/>
    <w:rsid w:val="009D1AE6"/>
    <w:rsid w:val="009D204B"/>
    <w:rsid w:val="009D217E"/>
    <w:rsid w:val="009D22DE"/>
    <w:rsid w:val="009D312B"/>
    <w:rsid w:val="009D388E"/>
    <w:rsid w:val="009D3BFC"/>
    <w:rsid w:val="009D3F06"/>
    <w:rsid w:val="009D4302"/>
    <w:rsid w:val="009D44C0"/>
    <w:rsid w:val="009D5A03"/>
    <w:rsid w:val="009D5AC2"/>
    <w:rsid w:val="009D5B37"/>
    <w:rsid w:val="009D5C9C"/>
    <w:rsid w:val="009D6B24"/>
    <w:rsid w:val="009D6E96"/>
    <w:rsid w:val="009D7032"/>
    <w:rsid w:val="009D75B2"/>
    <w:rsid w:val="009E0376"/>
    <w:rsid w:val="009E0804"/>
    <w:rsid w:val="009E0FCC"/>
    <w:rsid w:val="009E1090"/>
    <w:rsid w:val="009E1307"/>
    <w:rsid w:val="009E18DD"/>
    <w:rsid w:val="009E1B03"/>
    <w:rsid w:val="009E1C1F"/>
    <w:rsid w:val="009E2539"/>
    <w:rsid w:val="009E2926"/>
    <w:rsid w:val="009E2C7C"/>
    <w:rsid w:val="009E2EBA"/>
    <w:rsid w:val="009E30B1"/>
    <w:rsid w:val="009E3161"/>
    <w:rsid w:val="009E3682"/>
    <w:rsid w:val="009E3933"/>
    <w:rsid w:val="009E3AC1"/>
    <w:rsid w:val="009E3D20"/>
    <w:rsid w:val="009E51C7"/>
    <w:rsid w:val="009E51EE"/>
    <w:rsid w:val="009E530A"/>
    <w:rsid w:val="009E5C15"/>
    <w:rsid w:val="009E70B4"/>
    <w:rsid w:val="009E7A0D"/>
    <w:rsid w:val="009E7CE5"/>
    <w:rsid w:val="009E7F29"/>
    <w:rsid w:val="009F0045"/>
    <w:rsid w:val="009F0393"/>
    <w:rsid w:val="009F0CA0"/>
    <w:rsid w:val="009F1448"/>
    <w:rsid w:val="009F179B"/>
    <w:rsid w:val="009F1992"/>
    <w:rsid w:val="009F2269"/>
    <w:rsid w:val="009F22A5"/>
    <w:rsid w:val="009F2BAE"/>
    <w:rsid w:val="009F2C5C"/>
    <w:rsid w:val="009F2DA4"/>
    <w:rsid w:val="009F3501"/>
    <w:rsid w:val="009F39C1"/>
    <w:rsid w:val="009F4040"/>
    <w:rsid w:val="009F444B"/>
    <w:rsid w:val="009F4DB3"/>
    <w:rsid w:val="009F58DB"/>
    <w:rsid w:val="009F5A1D"/>
    <w:rsid w:val="009F74A6"/>
    <w:rsid w:val="009F7554"/>
    <w:rsid w:val="009F7576"/>
    <w:rsid w:val="00A00411"/>
    <w:rsid w:val="00A0088A"/>
    <w:rsid w:val="00A02A6D"/>
    <w:rsid w:val="00A02EB7"/>
    <w:rsid w:val="00A02F9C"/>
    <w:rsid w:val="00A03725"/>
    <w:rsid w:val="00A0409F"/>
    <w:rsid w:val="00A04CC5"/>
    <w:rsid w:val="00A05948"/>
    <w:rsid w:val="00A05B09"/>
    <w:rsid w:val="00A05FD4"/>
    <w:rsid w:val="00A0645A"/>
    <w:rsid w:val="00A064DA"/>
    <w:rsid w:val="00A066F9"/>
    <w:rsid w:val="00A06A02"/>
    <w:rsid w:val="00A06D62"/>
    <w:rsid w:val="00A07B92"/>
    <w:rsid w:val="00A07C37"/>
    <w:rsid w:val="00A07DF4"/>
    <w:rsid w:val="00A07E8D"/>
    <w:rsid w:val="00A07F78"/>
    <w:rsid w:val="00A10550"/>
    <w:rsid w:val="00A11F80"/>
    <w:rsid w:val="00A1248A"/>
    <w:rsid w:val="00A12722"/>
    <w:rsid w:val="00A129D3"/>
    <w:rsid w:val="00A12AA0"/>
    <w:rsid w:val="00A12EBE"/>
    <w:rsid w:val="00A130B4"/>
    <w:rsid w:val="00A130EE"/>
    <w:rsid w:val="00A13679"/>
    <w:rsid w:val="00A14483"/>
    <w:rsid w:val="00A15706"/>
    <w:rsid w:val="00A15B7F"/>
    <w:rsid w:val="00A16DDE"/>
    <w:rsid w:val="00A17A1C"/>
    <w:rsid w:val="00A17A36"/>
    <w:rsid w:val="00A17AF3"/>
    <w:rsid w:val="00A17BD1"/>
    <w:rsid w:val="00A17BD7"/>
    <w:rsid w:val="00A22687"/>
    <w:rsid w:val="00A22B7F"/>
    <w:rsid w:val="00A22D99"/>
    <w:rsid w:val="00A23A6D"/>
    <w:rsid w:val="00A23F6B"/>
    <w:rsid w:val="00A24A7F"/>
    <w:rsid w:val="00A25697"/>
    <w:rsid w:val="00A25DF8"/>
    <w:rsid w:val="00A25E46"/>
    <w:rsid w:val="00A2673C"/>
    <w:rsid w:val="00A26949"/>
    <w:rsid w:val="00A26ECC"/>
    <w:rsid w:val="00A27950"/>
    <w:rsid w:val="00A27E83"/>
    <w:rsid w:val="00A30083"/>
    <w:rsid w:val="00A320A0"/>
    <w:rsid w:val="00A3277A"/>
    <w:rsid w:val="00A33016"/>
    <w:rsid w:val="00A33462"/>
    <w:rsid w:val="00A341D4"/>
    <w:rsid w:val="00A349FF"/>
    <w:rsid w:val="00A34F5C"/>
    <w:rsid w:val="00A353E1"/>
    <w:rsid w:val="00A355D6"/>
    <w:rsid w:val="00A35A1C"/>
    <w:rsid w:val="00A36B16"/>
    <w:rsid w:val="00A374B6"/>
    <w:rsid w:val="00A401D1"/>
    <w:rsid w:val="00A40416"/>
    <w:rsid w:val="00A40CA6"/>
    <w:rsid w:val="00A41A36"/>
    <w:rsid w:val="00A427E2"/>
    <w:rsid w:val="00A42C75"/>
    <w:rsid w:val="00A4318C"/>
    <w:rsid w:val="00A43A52"/>
    <w:rsid w:val="00A44027"/>
    <w:rsid w:val="00A445DF"/>
    <w:rsid w:val="00A44BDA"/>
    <w:rsid w:val="00A46221"/>
    <w:rsid w:val="00A463F3"/>
    <w:rsid w:val="00A469E5"/>
    <w:rsid w:val="00A46AB2"/>
    <w:rsid w:val="00A46BB9"/>
    <w:rsid w:val="00A46D37"/>
    <w:rsid w:val="00A508A6"/>
    <w:rsid w:val="00A50FCF"/>
    <w:rsid w:val="00A52E36"/>
    <w:rsid w:val="00A52F33"/>
    <w:rsid w:val="00A53547"/>
    <w:rsid w:val="00A5410F"/>
    <w:rsid w:val="00A5430D"/>
    <w:rsid w:val="00A55FFF"/>
    <w:rsid w:val="00A564E3"/>
    <w:rsid w:val="00A566CE"/>
    <w:rsid w:val="00A576AE"/>
    <w:rsid w:val="00A60ADC"/>
    <w:rsid w:val="00A61C0A"/>
    <w:rsid w:val="00A620D1"/>
    <w:rsid w:val="00A6219D"/>
    <w:rsid w:val="00A62414"/>
    <w:rsid w:val="00A62C1E"/>
    <w:rsid w:val="00A6594F"/>
    <w:rsid w:val="00A65B76"/>
    <w:rsid w:val="00A65B8A"/>
    <w:rsid w:val="00A65D37"/>
    <w:rsid w:val="00A6683A"/>
    <w:rsid w:val="00A6747E"/>
    <w:rsid w:val="00A674E1"/>
    <w:rsid w:val="00A7026F"/>
    <w:rsid w:val="00A70E1C"/>
    <w:rsid w:val="00A71637"/>
    <w:rsid w:val="00A71748"/>
    <w:rsid w:val="00A717C0"/>
    <w:rsid w:val="00A71E0F"/>
    <w:rsid w:val="00A71E26"/>
    <w:rsid w:val="00A7220D"/>
    <w:rsid w:val="00A722A2"/>
    <w:rsid w:val="00A72EB5"/>
    <w:rsid w:val="00A72F10"/>
    <w:rsid w:val="00A738B5"/>
    <w:rsid w:val="00A73C4D"/>
    <w:rsid w:val="00A75B97"/>
    <w:rsid w:val="00A75F1A"/>
    <w:rsid w:val="00A7632F"/>
    <w:rsid w:val="00A7686E"/>
    <w:rsid w:val="00A768B0"/>
    <w:rsid w:val="00A80235"/>
    <w:rsid w:val="00A804B1"/>
    <w:rsid w:val="00A808CB"/>
    <w:rsid w:val="00A80DEA"/>
    <w:rsid w:val="00A8132A"/>
    <w:rsid w:val="00A817CF"/>
    <w:rsid w:val="00A81C0E"/>
    <w:rsid w:val="00A81E7F"/>
    <w:rsid w:val="00A82362"/>
    <w:rsid w:val="00A825A3"/>
    <w:rsid w:val="00A8276F"/>
    <w:rsid w:val="00A831AA"/>
    <w:rsid w:val="00A83813"/>
    <w:rsid w:val="00A839D4"/>
    <w:rsid w:val="00A83BFF"/>
    <w:rsid w:val="00A84E09"/>
    <w:rsid w:val="00A859E9"/>
    <w:rsid w:val="00A860FA"/>
    <w:rsid w:val="00A86139"/>
    <w:rsid w:val="00A86F23"/>
    <w:rsid w:val="00A879A2"/>
    <w:rsid w:val="00A87A14"/>
    <w:rsid w:val="00A87D9D"/>
    <w:rsid w:val="00A9246A"/>
    <w:rsid w:val="00A92809"/>
    <w:rsid w:val="00A92C5F"/>
    <w:rsid w:val="00A92F74"/>
    <w:rsid w:val="00A93739"/>
    <w:rsid w:val="00A93A79"/>
    <w:rsid w:val="00A9439D"/>
    <w:rsid w:val="00A94C2E"/>
    <w:rsid w:val="00A94EB4"/>
    <w:rsid w:val="00A958EE"/>
    <w:rsid w:val="00A95C56"/>
    <w:rsid w:val="00A966A3"/>
    <w:rsid w:val="00A971C7"/>
    <w:rsid w:val="00A97266"/>
    <w:rsid w:val="00A976A9"/>
    <w:rsid w:val="00AA0009"/>
    <w:rsid w:val="00AA035C"/>
    <w:rsid w:val="00AA0732"/>
    <w:rsid w:val="00AA176C"/>
    <w:rsid w:val="00AA1B9C"/>
    <w:rsid w:val="00AA2400"/>
    <w:rsid w:val="00AA2686"/>
    <w:rsid w:val="00AA27B7"/>
    <w:rsid w:val="00AA2D3B"/>
    <w:rsid w:val="00AA3565"/>
    <w:rsid w:val="00AA4136"/>
    <w:rsid w:val="00AA4387"/>
    <w:rsid w:val="00AA5569"/>
    <w:rsid w:val="00AA6945"/>
    <w:rsid w:val="00AB01DE"/>
    <w:rsid w:val="00AB0322"/>
    <w:rsid w:val="00AB0647"/>
    <w:rsid w:val="00AB0D78"/>
    <w:rsid w:val="00AB102B"/>
    <w:rsid w:val="00AB1B7D"/>
    <w:rsid w:val="00AB2643"/>
    <w:rsid w:val="00AB3194"/>
    <w:rsid w:val="00AB3722"/>
    <w:rsid w:val="00AB38C6"/>
    <w:rsid w:val="00AB3C21"/>
    <w:rsid w:val="00AB3D36"/>
    <w:rsid w:val="00AB3F1B"/>
    <w:rsid w:val="00AB43E0"/>
    <w:rsid w:val="00AB49C9"/>
    <w:rsid w:val="00AB510B"/>
    <w:rsid w:val="00AB579F"/>
    <w:rsid w:val="00AB5B68"/>
    <w:rsid w:val="00AB6508"/>
    <w:rsid w:val="00AB665E"/>
    <w:rsid w:val="00AB6CA4"/>
    <w:rsid w:val="00AB7589"/>
    <w:rsid w:val="00AB7A29"/>
    <w:rsid w:val="00AC03D0"/>
    <w:rsid w:val="00AC0FF6"/>
    <w:rsid w:val="00AC156B"/>
    <w:rsid w:val="00AC1679"/>
    <w:rsid w:val="00AC1985"/>
    <w:rsid w:val="00AC1A05"/>
    <w:rsid w:val="00AC2C80"/>
    <w:rsid w:val="00AC2E35"/>
    <w:rsid w:val="00AC35DA"/>
    <w:rsid w:val="00AC39F0"/>
    <w:rsid w:val="00AC414F"/>
    <w:rsid w:val="00AC4671"/>
    <w:rsid w:val="00AC47B9"/>
    <w:rsid w:val="00AC49A5"/>
    <w:rsid w:val="00AC4DA7"/>
    <w:rsid w:val="00AC568A"/>
    <w:rsid w:val="00AC5E2D"/>
    <w:rsid w:val="00AC61B4"/>
    <w:rsid w:val="00AC6BE3"/>
    <w:rsid w:val="00AC6D09"/>
    <w:rsid w:val="00AC7144"/>
    <w:rsid w:val="00AC7559"/>
    <w:rsid w:val="00AD0FD8"/>
    <w:rsid w:val="00AD1AF1"/>
    <w:rsid w:val="00AD236E"/>
    <w:rsid w:val="00AD2D6F"/>
    <w:rsid w:val="00AD36A4"/>
    <w:rsid w:val="00AD4192"/>
    <w:rsid w:val="00AD42E9"/>
    <w:rsid w:val="00AD4654"/>
    <w:rsid w:val="00AD48ED"/>
    <w:rsid w:val="00AD5A9C"/>
    <w:rsid w:val="00AD5B77"/>
    <w:rsid w:val="00AD5D5D"/>
    <w:rsid w:val="00AD5DCC"/>
    <w:rsid w:val="00AD62E1"/>
    <w:rsid w:val="00AD6CCC"/>
    <w:rsid w:val="00AD7386"/>
    <w:rsid w:val="00AE00E2"/>
    <w:rsid w:val="00AE0534"/>
    <w:rsid w:val="00AE074A"/>
    <w:rsid w:val="00AE0DB8"/>
    <w:rsid w:val="00AE13AC"/>
    <w:rsid w:val="00AE1B7E"/>
    <w:rsid w:val="00AE24C8"/>
    <w:rsid w:val="00AE29F4"/>
    <w:rsid w:val="00AE2D4F"/>
    <w:rsid w:val="00AE31D6"/>
    <w:rsid w:val="00AE38A3"/>
    <w:rsid w:val="00AE3D4A"/>
    <w:rsid w:val="00AE4D5E"/>
    <w:rsid w:val="00AE5401"/>
    <w:rsid w:val="00AE5F5D"/>
    <w:rsid w:val="00AE63A3"/>
    <w:rsid w:val="00AE70D6"/>
    <w:rsid w:val="00AE77AB"/>
    <w:rsid w:val="00AE7999"/>
    <w:rsid w:val="00AE7B41"/>
    <w:rsid w:val="00AE7CA9"/>
    <w:rsid w:val="00AF02CE"/>
    <w:rsid w:val="00AF0829"/>
    <w:rsid w:val="00AF1436"/>
    <w:rsid w:val="00AF1BFB"/>
    <w:rsid w:val="00AF2B76"/>
    <w:rsid w:val="00AF31D5"/>
    <w:rsid w:val="00AF440C"/>
    <w:rsid w:val="00AF62EE"/>
    <w:rsid w:val="00AF6915"/>
    <w:rsid w:val="00AF6B1A"/>
    <w:rsid w:val="00AF6ED0"/>
    <w:rsid w:val="00AF76EC"/>
    <w:rsid w:val="00AF7956"/>
    <w:rsid w:val="00AF7B78"/>
    <w:rsid w:val="00B000E5"/>
    <w:rsid w:val="00B000E7"/>
    <w:rsid w:val="00B01492"/>
    <w:rsid w:val="00B016A7"/>
    <w:rsid w:val="00B016CA"/>
    <w:rsid w:val="00B0212B"/>
    <w:rsid w:val="00B0269C"/>
    <w:rsid w:val="00B029C3"/>
    <w:rsid w:val="00B02E57"/>
    <w:rsid w:val="00B03731"/>
    <w:rsid w:val="00B03C03"/>
    <w:rsid w:val="00B04E3B"/>
    <w:rsid w:val="00B067CA"/>
    <w:rsid w:val="00B069AA"/>
    <w:rsid w:val="00B06FEC"/>
    <w:rsid w:val="00B0731D"/>
    <w:rsid w:val="00B073D4"/>
    <w:rsid w:val="00B07AFC"/>
    <w:rsid w:val="00B10682"/>
    <w:rsid w:val="00B10E69"/>
    <w:rsid w:val="00B112BB"/>
    <w:rsid w:val="00B11485"/>
    <w:rsid w:val="00B115D8"/>
    <w:rsid w:val="00B11FFD"/>
    <w:rsid w:val="00B129B5"/>
    <w:rsid w:val="00B13236"/>
    <w:rsid w:val="00B134AE"/>
    <w:rsid w:val="00B13C4E"/>
    <w:rsid w:val="00B140C1"/>
    <w:rsid w:val="00B143B1"/>
    <w:rsid w:val="00B1541C"/>
    <w:rsid w:val="00B16604"/>
    <w:rsid w:val="00B16FE0"/>
    <w:rsid w:val="00B171A5"/>
    <w:rsid w:val="00B202ED"/>
    <w:rsid w:val="00B2128B"/>
    <w:rsid w:val="00B213E0"/>
    <w:rsid w:val="00B217B3"/>
    <w:rsid w:val="00B219A5"/>
    <w:rsid w:val="00B21B2F"/>
    <w:rsid w:val="00B223DD"/>
    <w:rsid w:val="00B23727"/>
    <w:rsid w:val="00B24765"/>
    <w:rsid w:val="00B2499E"/>
    <w:rsid w:val="00B2579F"/>
    <w:rsid w:val="00B25ACB"/>
    <w:rsid w:val="00B25D03"/>
    <w:rsid w:val="00B26D39"/>
    <w:rsid w:val="00B2750A"/>
    <w:rsid w:val="00B276C1"/>
    <w:rsid w:val="00B27ADE"/>
    <w:rsid w:val="00B30267"/>
    <w:rsid w:val="00B303B0"/>
    <w:rsid w:val="00B3099C"/>
    <w:rsid w:val="00B30DA5"/>
    <w:rsid w:val="00B30F4D"/>
    <w:rsid w:val="00B3187E"/>
    <w:rsid w:val="00B3194E"/>
    <w:rsid w:val="00B32EB0"/>
    <w:rsid w:val="00B33015"/>
    <w:rsid w:val="00B336C0"/>
    <w:rsid w:val="00B33710"/>
    <w:rsid w:val="00B33B7F"/>
    <w:rsid w:val="00B342FD"/>
    <w:rsid w:val="00B34530"/>
    <w:rsid w:val="00B351F6"/>
    <w:rsid w:val="00B35F50"/>
    <w:rsid w:val="00B36167"/>
    <w:rsid w:val="00B3618C"/>
    <w:rsid w:val="00B36907"/>
    <w:rsid w:val="00B370B8"/>
    <w:rsid w:val="00B3728B"/>
    <w:rsid w:val="00B37F1F"/>
    <w:rsid w:val="00B407DD"/>
    <w:rsid w:val="00B41C3C"/>
    <w:rsid w:val="00B428A3"/>
    <w:rsid w:val="00B42954"/>
    <w:rsid w:val="00B42A2C"/>
    <w:rsid w:val="00B4304F"/>
    <w:rsid w:val="00B43765"/>
    <w:rsid w:val="00B43C3B"/>
    <w:rsid w:val="00B43D6D"/>
    <w:rsid w:val="00B4573F"/>
    <w:rsid w:val="00B45B28"/>
    <w:rsid w:val="00B46348"/>
    <w:rsid w:val="00B4650A"/>
    <w:rsid w:val="00B46952"/>
    <w:rsid w:val="00B46B9C"/>
    <w:rsid w:val="00B46F58"/>
    <w:rsid w:val="00B46F60"/>
    <w:rsid w:val="00B47662"/>
    <w:rsid w:val="00B501C2"/>
    <w:rsid w:val="00B506AD"/>
    <w:rsid w:val="00B50AA5"/>
    <w:rsid w:val="00B52260"/>
    <w:rsid w:val="00B5279A"/>
    <w:rsid w:val="00B52BE8"/>
    <w:rsid w:val="00B531A5"/>
    <w:rsid w:val="00B53BF4"/>
    <w:rsid w:val="00B54362"/>
    <w:rsid w:val="00B54DF2"/>
    <w:rsid w:val="00B552DD"/>
    <w:rsid w:val="00B5545B"/>
    <w:rsid w:val="00B55B6A"/>
    <w:rsid w:val="00B55E48"/>
    <w:rsid w:val="00B5783A"/>
    <w:rsid w:val="00B57A48"/>
    <w:rsid w:val="00B57E63"/>
    <w:rsid w:val="00B610D4"/>
    <w:rsid w:val="00B62537"/>
    <w:rsid w:val="00B631F4"/>
    <w:rsid w:val="00B6391F"/>
    <w:rsid w:val="00B63BDA"/>
    <w:rsid w:val="00B63C12"/>
    <w:rsid w:val="00B64D3A"/>
    <w:rsid w:val="00B65104"/>
    <w:rsid w:val="00B6554E"/>
    <w:rsid w:val="00B65B9D"/>
    <w:rsid w:val="00B661FB"/>
    <w:rsid w:val="00B6636F"/>
    <w:rsid w:val="00B669C5"/>
    <w:rsid w:val="00B66C0C"/>
    <w:rsid w:val="00B6720A"/>
    <w:rsid w:val="00B67C08"/>
    <w:rsid w:val="00B70B5E"/>
    <w:rsid w:val="00B70E4B"/>
    <w:rsid w:val="00B711A2"/>
    <w:rsid w:val="00B7126C"/>
    <w:rsid w:val="00B7188B"/>
    <w:rsid w:val="00B718B9"/>
    <w:rsid w:val="00B7230B"/>
    <w:rsid w:val="00B73BCE"/>
    <w:rsid w:val="00B73F0F"/>
    <w:rsid w:val="00B73FCA"/>
    <w:rsid w:val="00B74428"/>
    <w:rsid w:val="00B744BA"/>
    <w:rsid w:val="00B74568"/>
    <w:rsid w:val="00B75635"/>
    <w:rsid w:val="00B777D6"/>
    <w:rsid w:val="00B779DF"/>
    <w:rsid w:val="00B77D4E"/>
    <w:rsid w:val="00B80870"/>
    <w:rsid w:val="00B80AB1"/>
    <w:rsid w:val="00B812B7"/>
    <w:rsid w:val="00B81A32"/>
    <w:rsid w:val="00B82016"/>
    <w:rsid w:val="00B82953"/>
    <w:rsid w:val="00B83E11"/>
    <w:rsid w:val="00B842F7"/>
    <w:rsid w:val="00B84750"/>
    <w:rsid w:val="00B84B66"/>
    <w:rsid w:val="00B84FDE"/>
    <w:rsid w:val="00B86D6D"/>
    <w:rsid w:val="00B87D18"/>
    <w:rsid w:val="00B87F28"/>
    <w:rsid w:val="00B90C0B"/>
    <w:rsid w:val="00B918D7"/>
    <w:rsid w:val="00B91DD8"/>
    <w:rsid w:val="00B9402A"/>
    <w:rsid w:val="00B94992"/>
    <w:rsid w:val="00B949F3"/>
    <w:rsid w:val="00B94B48"/>
    <w:rsid w:val="00B9500F"/>
    <w:rsid w:val="00B95919"/>
    <w:rsid w:val="00B964FD"/>
    <w:rsid w:val="00B967D8"/>
    <w:rsid w:val="00B96932"/>
    <w:rsid w:val="00B96A17"/>
    <w:rsid w:val="00B970E7"/>
    <w:rsid w:val="00B97303"/>
    <w:rsid w:val="00B97AD6"/>
    <w:rsid w:val="00B97B8B"/>
    <w:rsid w:val="00BA0755"/>
    <w:rsid w:val="00BA0DC0"/>
    <w:rsid w:val="00BA1144"/>
    <w:rsid w:val="00BA11AE"/>
    <w:rsid w:val="00BA17B0"/>
    <w:rsid w:val="00BA1BC2"/>
    <w:rsid w:val="00BA1DF1"/>
    <w:rsid w:val="00BA206F"/>
    <w:rsid w:val="00BA2857"/>
    <w:rsid w:val="00BA2BD5"/>
    <w:rsid w:val="00BA32D5"/>
    <w:rsid w:val="00BA3E37"/>
    <w:rsid w:val="00BA6006"/>
    <w:rsid w:val="00BA63BC"/>
    <w:rsid w:val="00BA6B4C"/>
    <w:rsid w:val="00BA6D17"/>
    <w:rsid w:val="00BA7859"/>
    <w:rsid w:val="00BA7C5F"/>
    <w:rsid w:val="00BB00DD"/>
    <w:rsid w:val="00BB0E7F"/>
    <w:rsid w:val="00BB10B4"/>
    <w:rsid w:val="00BB17F7"/>
    <w:rsid w:val="00BB1941"/>
    <w:rsid w:val="00BB1E69"/>
    <w:rsid w:val="00BB23F7"/>
    <w:rsid w:val="00BB340A"/>
    <w:rsid w:val="00BB3E32"/>
    <w:rsid w:val="00BB4948"/>
    <w:rsid w:val="00BB599B"/>
    <w:rsid w:val="00BB5D5D"/>
    <w:rsid w:val="00BB5D7D"/>
    <w:rsid w:val="00BB5EDC"/>
    <w:rsid w:val="00BB633A"/>
    <w:rsid w:val="00BB64E1"/>
    <w:rsid w:val="00BB66A2"/>
    <w:rsid w:val="00BB727C"/>
    <w:rsid w:val="00BB77E2"/>
    <w:rsid w:val="00BB7A29"/>
    <w:rsid w:val="00BC02A9"/>
    <w:rsid w:val="00BC081E"/>
    <w:rsid w:val="00BC114E"/>
    <w:rsid w:val="00BC119A"/>
    <w:rsid w:val="00BC1B28"/>
    <w:rsid w:val="00BC3466"/>
    <w:rsid w:val="00BC3998"/>
    <w:rsid w:val="00BC3AA5"/>
    <w:rsid w:val="00BC4667"/>
    <w:rsid w:val="00BC4A8C"/>
    <w:rsid w:val="00BC4C7E"/>
    <w:rsid w:val="00BC4D70"/>
    <w:rsid w:val="00BC5433"/>
    <w:rsid w:val="00BC5777"/>
    <w:rsid w:val="00BC7507"/>
    <w:rsid w:val="00BD03F2"/>
    <w:rsid w:val="00BD1597"/>
    <w:rsid w:val="00BD32CF"/>
    <w:rsid w:val="00BD3DEF"/>
    <w:rsid w:val="00BD4D43"/>
    <w:rsid w:val="00BD4DE4"/>
    <w:rsid w:val="00BD4FC5"/>
    <w:rsid w:val="00BD6225"/>
    <w:rsid w:val="00BD667C"/>
    <w:rsid w:val="00BD68E3"/>
    <w:rsid w:val="00BD6E87"/>
    <w:rsid w:val="00BD7432"/>
    <w:rsid w:val="00BD7D7C"/>
    <w:rsid w:val="00BE1332"/>
    <w:rsid w:val="00BE1ABC"/>
    <w:rsid w:val="00BE2300"/>
    <w:rsid w:val="00BE279B"/>
    <w:rsid w:val="00BE2D42"/>
    <w:rsid w:val="00BE33A8"/>
    <w:rsid w:val="00BE41FD"/>
    <w:rsid w:val="00BE5D33"/>
    <w:rsid w:val="00BE5E81"/>
    <w:rsid w:val="00BE7297"/>
    <w:rsid w:val="00BE749C"/>
    <w:rsid w:val="00BE78AC"/>
    <w:rsid w:val="00BE7F5D"/>
    <w:rsid w:val="00BF0518"/>
    <w:rsid w:val="00BF07D5"/>
    <w:rsid w:val="00BF1452"/>
    <w:rsid w:val="00BF1950"/>
    <w:rsid w:val="00BF1E69"/>
    <w:rsid w:val="00BF247D"/>
    <w:rsid w:val="00BF26BD"/>
    <w:rsid w:val="00BF30F6"/>
    <w:rsid w:val="00BF43E6"/>
    <w:rsid w:val="00BF489A"/>
    <w:rsid w:val="00BF4E62"/>
    <w:rsid w:val="00BF4EB1"/>
    <w:rsid w:val="00BF504B"/>
    <w:rsid w:val="00BF54F7"/>
    <w:rsid w:val="00BF55FF"/>
    <w:rsid w:val="00BF597C"/>
    <w:rsid w:val="00BF5B42"/>
    <w:rsid w:val="00BF7540"/>
    <w:rsid w:val="00BF7650"/>
    <w:rsid w:val="00C0067E"/>
    <w:rsid w:val="00C009B2"/>
    <w:rsid w:val="00C00EE9"/>
    <w:rsid w:val="00C0120E"/>
    <w:rsid w:val="00C02DA8"/>
    <w:rsid w:val="00C03D64"/>
    <w:rsid w:val="00C041EB"/>
    <w:rsid w:val="00C04BC8"/>
    <w:rsid w:val="00C051D2"/>
    <w:rsid w:val="00C0560A"/>
    <w:rsid w:val="00C05ED0"/>
    <w:rsid w:val="00C06154"/>
    <w:rsid w:val="00C06ECD"/>
    <w:rsid w:val="00C0714F"/>
    <w:rsid w:val="00C1056D"/>
    <w:rsid w:val="00C10888"/>
    <w:rsid w:val="00C10944"/>
    <w:rsid w:val="00C116F7"/>
    <w:rsid w:val="00C117B0"/>
    <w:rsid w:val="00C117E4"/>
    <w:rsid w:val="00C119C7"/>
    <w:rsid w:val="00C11B49"/>
    <w:rsid w:val="00C13255"/>
    <w:rsid w:val="00C1373D"/>
    <w:rsid w:val="00C139DA"/>
    <w:rsid w:val="00C13BA1"/>
    <w:rsid w:val="00C149C5"/>
    <w:rsid w:val="00C14D9C"/>
    <w:rsid w:val="00C15651"/>
    <w:rsid w:val="00C16D2F"/>
    <w:rsid w:val="00C201DB"/>
    <w:rsid w:val="00C202FE"/>
    <w:rsid w:val="00C206C1"/>
    <w:rsid w:val="00C209B2"/>
    <w:rsid w:val="00C213D3"/>
    <w:rsid w:val="00C2235C"/>
    <w:rsid w:val="00C2243C"/>
    <w:rsid w:val="00C226F3"/>
    <w:rsid w:val="00C236E0"/>
    <w:rsid w:val="00C246ED"/>
    <w:rsid w:val="00C253AE"/>
    <w:rsid w:val="00C25545"/>
    <w:rsid w:val="00C26EF0"/>
    <w:rsid w:val="00C27B3A"/>
    <w:rsid w:val="00C27D39"/>
    <w:rsid w:val="00C3066F"/>
    <w:rsid w:val="00C30735"/>
    <w:rsid w:val="00C307E9"/>
    <w:rsid w:val="00C317B8"/>
    <w:rsid w:val="00C31A3C"/>
    <w:rsid w:val="00C31AA3"/>
    <w:rsid w:val="00C31DFB"/>
    <w:rsid w:val="00C32199"/>
    <w:rsid w:val="00C32216"/>
    <w:rsid w:val="00C322D5"/>
    <w:rsid w:val="00C3246F"/>
    <w:rsid w:val="00C3265E"/>
    <w:rsid w:val="00C337C2"/>
    <w:rsid w:val="00C33D71"/>
    <w:rsid w:val="00C34C2B"/>
    <w:rsid w:val="00C3596A"/>
    <w:rsid w:val="00C35CD6"/>
    <w:rsid w:val="00C363A4"/>
    <w:rsid w:val="00C371E8"/>
    <w:rsid w:val="00C3735C"/>
    <w:rsid w:val="00C375BC"/>
    <w:rsid w:val="00C3796E"/>
    <w:rsid w:val="00C40668"/>
    <w:rsid w:val="00C409CB"/>
    <w:rsid w:val="00C40BC5"/>
    <w:rsid w:val="00C40C70"/>
    <w:rsid w:val="00C41A9D"/>
    <w:rsid w:val="00C4207E"/>
    <w:rsid w:val="00C423C4"/>
    <w:rsid w:val="00C42582"/>
    <w:rsid w:val="00C4292A"/>
    <w:rsid w:val="00C42A2B"/>
    <w:rsid w:val="00C42D03"/>
    <w:rsid w:val="00C43A0F"/>
    <w:rsid w:val="00C43E93"/>
    <w:rsid w:val="00C43EF6"/>
    <w:rsid w:val="00C43F6F"/>
    <w:rsid w:val="00C45486"/>
    <w:rsid w:val="00C45C0D"/>
    <w:rsid w:val="00C46924"/>
    <w:rsid w:val="00C4726D"/>
    <w:rsid w:val="00C47466"/>
    <w:rsid w:val="00C50CD5"/>
    <w:rsid w:val="00C50DD2"/>
    <w:rsid w:val="00C510B4"/>
    <w:rsid w:val="00C5126A"/>
    <w:rsid w:val="00C51A56"/>
    <w:rsid w:val="00C5212F"/>
    <w:rsid w:val="00C53EE9"/>
    <w:rsid w:val="00C53F32"/>
    <w:rsid w:val="00C54450"/>
    <w:rsid w:val="00C54BF8"/>
    <w:rsid w:val="00C5595F"/>
    <w:rsid w:val="00C559CB"/>
    <w:rsid w:val="00C55A94"/>
    <w:rsid w:val="00C55C8A"/>
    <w:rsid w:val="00C562C1"/>
    <w:rsid w:val="00C562FF"/>
    <w:rsid w:val="00C56316"/>
    <w:rsid w:val="00C574A7"/>
    <w:rsid w:val="00C574B6"/>
    <w:rsid w:val="00C57504"/>
    <w:rsid w:val="00C6058D"/>
    <w:rsid w:val="00C60FDA"/>
    <w:rsid w:val="00C615FE"/>
    <w:rsid w:val="00C62321"/>
    <w:rsid w:val="00C623A0"/>
    <w:rsid w:val="00C630DA"/>
    <w:rsid w:val="00C63C1F"/>
    <w:rsid w:val="00C63EE1"/>
    <w:rsid w:val="00C6416F"/>
    <w:rsid w:val="00C64436"/>
    <w:rsid w:val="00C64E23"/>
    <w:rsid w:val="00C6524B"/>
    <w:rsid w:val="00C655DF"/>
    <w:rsid w:val="00C663A8"/>
    <w:rsid w:val="00C67314"/>
    <w:rsid w:val="00C701D2"/>
    <w:rsid w:val="00C70353"/>
    <w:rsid w:val="00C70381"/>
    <w:rsid w:val="00C7080E"/>
    <w:rsid w:val="00C70889"/>
    <w:rsid w:val="00C71B3C"/>
    <w:rsid w:val="00C720B0"/>
    <w:rsid w:val="00C724B8"/>
    <w:rsid w:val="00C725A4"/>
    <w:rsid w:val="00C72A3D"/>
    <w:rsid w:val="00C72DAB"/>
    <w:rsid w:val="00C73402"/>
    <w:rsid w:val="00C73C5F"/>
    <w:rsid w:val="00C7452B"/>
    <w:rsid w:val="00C74752"/>
    <w:rsid w:val="00C75436"/>
    <w:rsid w:val="00C76004"/>
    <w:rsid w:val="00C76EE1"/>
    <w:rsid w:val="00C77967"/>
    <w:rsid w:val="00C779E6"/>
    <w:rsid w:val="00C8029B"/>
    <w:rsid w:val="00C80361"/>
    <w:rsid w:val="00C806DD"/>
    <w:rsid w:val="00C814A3"/>
    <w:rsid w:val="00C81967"/>
    <w:rsid w:val="00C81C52"/>
    <w:rsid w:val="00C81DF0"/>
    <w:rsid w:val="00C82FA8"/>
    <w:rsid w:val="00C830A8"/>
    <w:rsid w:val="00C8357A"/>
    <w:rsid w:val="00C84BB6"/>
    <w:rsid w:val="00C8518F"/>
    <w:rsid w:val="00C853FB"/>
    <w:rsid w:val="00C86112"/>
    <w:rsid w:val="00C86D40"/>
    <w:rsid w:val="00C87468"/>
    <w:rsid w:val="00C87E88"/>
    <w:rsid w:val="00C907E9"/>
    <w:rsid w:val="00C909DB"/>
    <w:rsid w:val="00C912A5"/>
    <w:rsid w:val="00C91F7A"/>
    <w:rsid w:val="00C91FEE"/>
    <w:rsid w:val="00C933EC"/>
    <w:rsid w:val="00C9375D"/>
    <w:rsid w:val="00C947EF"/>
    <w:rsid w:val="00C94860"/>
    <w:rsid w:val="00C948A8"/>
    <w:rsid w:val="00C948E4"/>
    <w:rsid w:val="00C94FAB"/>
    <w:rsid w:val="00C9507D"/>
    <w:rsid w:val="00C95237"/>
    <w:rsid w:val="00C95570"/>
    <w:rsid w:val="00C9586E"/>
    <w:rsid w:val="00C96261"/>
    <w:rsid w:val="00C96483"/>
    <w:rsid w:val="00C970E8"/>
    <w:rsid w:val="00C9712D"/>
    <w:rsid w:val="00C9768D"/>
    <w:rsid w:val="00CA01DB"/>
    <w:rsid w:val="00CA038D"/>
    <w:rsid w:val="00CA0C4D"/>
    <w:rsid w:val="00CA0C5A"/>
    <w:rsid w:val="00CA112F"/>
    <w:rsid w:val="00CA119D"/>
    <w:rsid w:val="00CA18A0"/>
    <w:rsid w:val="00CA1E2F"/>
    <w:rsid w:val="00CA1EEF"/>
    <w:rsid w:val="00CA24B7"/>
    <w:rsid w:val="00CA3B1F"/>
    <w:rsid w:val="00CA3DAD"/>
    <w:rsid w:val="00CA4416"/>
    <w:rsid w:val="00CA46B0"/>
    <w:rsid w:val="00CA4A5D"/>
    <w:rsid w:val="00CA4DF3"/>
    <w:rsid w:val="00CA4E97"/>
    <w:rsid w:val="00CA5565"/>
    <w:rsid w:val="00CA5C08"/>
    <w:rsid w:val="00CA5DD0"/>
    <w:rsid w:val="00CA614A"/>
    <w:rsid w:val="00CA654E"/>
    <w:rsid w:val="00CA6EC4"/>
    <w:rsid w:val="00CA7565"/>
    <w:rsid w:val="00CA75C5"/>
    <w:rsid w:val="00CB0A4B"/>
    <w:rsid w:val="00CB195E"/>
    <w:rsid w:val="00CB2FB8"/>
    <w:rsid w:val="00CB350C"/>
    <w:rsid w:val="00CB3E6A"/>
    <w:rsid w:val="00CB4021"/>
    <w:rsid w:val="00CB431D"/>
    <w:rsid w:val="00CB438C"/>
    <w:rsid w:val="00CB4616"/>
    <w:rsid w:val="00CB48AB"/>
    <w:rsid w:val="00CB4E52"/>
    <w:rsid w:val="00CB5456"/>
    <w:rsid w:val="00CB5460"/>
    <w:rsid w:val="00CB5499"/>
    <w:rsid w:val="00CB5595"/>
    <w:rsid w:val="00CB5677"/>
    <w:rsid w:val="00CB5F11"/>
    <w:rsid w:val="00CB673B"/>
    <w:rsid w:val="00CB6E50"/>
    <w:rsid w:val="00CB715A"/>
    <w:rsid w:val="00CB72E7"/>
    <w:rsid w:val="00CB7471"/>
    <w:rsid w:val="00CB7516"/>
    <w:rsid w:val="00CC00F8"/>
    <w:rsid w:val="00CC03BE"/>
    <w:rsid w:val="00CC0FBD"/>
    <w:rsid w:val="00CC16AB"/>
    <w:rsid w:val="00CC1834"/>
    <w:rsid w:val="00CC1FFA"/>
    <w:rsid w:val="00CC2672"/>
    <w:rsid w:val="00CC2BBF"/>
    <w:rsid w:val="00CC2CA4"/>
    <w:rsid w:val="00CC2CE3"/>
    <w:rsid w:val="00CC3644"/>
    <w:rsid w:val="00CC48AB"/>
    <w:rsid w:val="00CC49DC"/>
    <w:rsid w:val="00CC532A"/>
    <w:rsid w:val="00CC556E"/>
    <w:rsid w:val="00CC5A44"/>
    <w:rsid w:val="00CC6673"/>
    <w:rsid w:val="00CC6D3A"/>
    <w:rsid w:val="00CC6D6B"/>
    <w:rsid w:val="00CC6EFC"/>
    <w:rsid w:val="00CC6FA9"/>
    <w:rsid w:val="00CC7295"/>
    <w:rsid w:val="00CC759B"/>
    <w:rsid w:val="00CD0276"/>
    <w:rsid w:val="00CD090B"/>
    <w:rsid w:val="00CD0E6F"/>
    <w:rsid w:val="00CD1794"/>
    <w:rsid w:val="00CD28C7"/>
    <w:rsid w:val="00CD2E19"/>
    <w:rsid w:val="00CD3331"/>
    <w:rsid w:val="00CD4640"/>
    <w:rsid w:val="00CD4CE2"/>
    <w:rsid w:val="00CD5233"/>
    <w:rsid w:val="00CD5ECA"/>
    <w:rsid w:val="00CD6107"/>
    <w:rsid w:val="00CD6445"/>
    <w:rsid w:val="00CD6972"/>
    <w:rsid w:val="00CD6D6E"/>
    <w:rsid w:val="00CD71A1"/>
    <w:rsid w:val="00CD75A8"/>
    <w:rsid w:val="00CE0178"/>
    <w:rsid w:val="00CE0A1A"/>
    <w:rsid w:val="00CE0CB2"/>
    <w:rsid w:val="00CE1BBD"/>
    <w:rsid w:val="00CE2538"/>
    <w:rsid w:val="00CE2596"/>
    <w:rsid w:val="00CE3674"/>
    <w:rsid w:val="00CE397F"/>
    <w:rsid w:val="00CE39AC"/>
    <w:rsid w:val="00CE3FD0"/>
    <w:rsid w:val="00CE45F6"/>
    <w:rsid w:val="00CE4BD3"/>
    <w:rsid w:val="00CE4E95"/>
    <w:rsid w:val="00CE502B"/>
    <w:rsid w:val="00CE524C"/>
    <w:rsid w:val="00CE54D5"/>
    <w:rsid w:val="00CE5C6D"/>
    <w:rsid w:val="00CE5F20"/>
    <w:rsid w:val="00CE671A"/>
    <w:rsid w:val="00CE69B9"/>
    <w:rsid w:val="00CE7E05"/>
    <w:rsid w:val="00CF03F2"/>
    <w:rsid w:val="00CF069A"/>
    <w:rsid w:val="00CF0823"/>
    <w:rsid w:val="00CF104E"/>
    <w:rsid w:val="00CF1A1C"/>
    <w:rsid w:val="00CF1FDC"/>
    <w:rsid w:val="00CF1FEA"/>
    <w:rsid w:val="00CF2455"/>
    <w:rsid w:val="00CF3C1C"/>
    <w:rsid w:val="00CF3E19"/>
    <w:rsid w:val="00CF3ED7"/>
    <w:rsid w:val="00CF493A"/>
    <w:rsid w:val="00CF4BE8"/>
    <w:rsid w:val="00CF53F9"/>
    <w:rsid w:val="00CF5591"/>
    <w:rsid w:val="00CF5FAD"/>
    <w:rsid w:val="00CF6001"/>
    <w:rsid w:val="00CF624B"/>
    <w:rsid w:val="00CF6ACE"/>
    <w:rsid w:val="00CF7085"/>
    <w:rsid w:val="00CF7530"/>
    <w:rsid w:val="00D00310"/>
    <w:rsid w:val="00D00B5E"/>
    <w:rsid w:val="00D00F28"/>
    <w:rsid w:val="00D0186E"/>
    <w:rsid w:val="00D01B74"/>
    <w:rsid w:val="00D027A2"/>
    <w:rsid w:val="00D02BD6"/>
    <w:rsid w:val="00D02D94"/>
    <w:rsid w:val="00D035F0"/>
    <w:rsid w:val="00D03C76"/>
    <w:rsid w:val="00D03F2D"/>
    <w:rsid w:val="00D04D14"/>
    <w:rsid w:val="00D04FE4"/>
    <w:rsid w:val="00D053F5"/>
    <w:rsid w:val="00D0669A"/>
    <w:rsid w:val="00D073F3"/>
    <w:rsid w:val="00D103AE"/>
    <w:rsid w:val="00D108E8"/>
    <w:rsid w:val="00D10B22"/>
    <w:rsid w:val="00D11397"/>
    <w:rsid w:val="00D11832"/>
    <w:rsid w:val="00D11E14"/>
    <w:rsid w:val="00D121EA"/>
    <w:rsid w:val="00D132FC"/>
    <w:rsid w:val="00D13C7B"/>
    <w:rsid w:val="00D14551"/>
    <w:rsid w:val="00D15A6E"/>
    <w:rsid w:val="00D162C3"/>
    <w:rsid w:val="00D16339"/>
    <w:rsid w:val="00D16A6E"/>
    <w:rsid w:val="00D16FCF"/>
    <w:rsid w:val="00D17948"/>
    <w:rsid w:val="00D17C55"/>
    <w:rsid w:val="00D2028E"/>
    <w:rsid w:val="00D216EE"/>
    <w:rsid w:val="00D22454"/>
    <w:rsid w:val="00D239EB"/>
    <w:rsid w:val="00D23BFD"/>
    <w:rsid w:val="00D23EC1"/>
    <w:rsid w:val="00D248F7"/>
    <w:rsid w:val="00D2517E"/>
    <w:rsid w:val="00D25627"/>
    <w:rsid w:val="00D25A1D"/>
    <w:rsid w:val="00D25F88"/>
    <w:rsid w:val="00D275B2"/>
    <w:rsid w:val="00D30943"/>
    <w:rsid w:val="00D30C42"/>
    <w:rsid w:val="00D30F40"/>
    <w:rsid w:val="00D31D9F"/>
    <w:rsid w:val="00D334DA"/>
    <w:rsid w:val="00D33A5B"/>
    <w:rsid w:val="00D345F6"/>
    <w:rsid w:val="00D350C2"/>
    <w:rsid w:val="00D36753"/>
    <w:rsid w:val="00D36ED8"/>
    <w:rsid w:val="00D375D2"/>
    <w:rsid w:val="00D375EA"/>
    <w:rsid w:val="00D3772A"/>
    <w:rsid w:val="00D37CD1"/>
    <w:rsid w:val="00D37CEA"/>
    <w:rsid w:val="00D400A6"/>
    <w:rsid w:val="00D40594"/>
    <w:rsid w:val="00D40660"/>
    <w:rsid w:val="00D40BF5"/>
    <w:rsid w:val="00D410EB"/>
    <w:rsid w:val="00D414F6"/>
    <w:rsid w:val="00D41B89"/>
    <w:rsid w:val="00D42BAC"/>
    <w:rsid w:val="00D42BD2"/>
    <w:rsid w:val="00D42F42"/>
    <w:rsid w:val="00D43722"/>
    <w:rsid w:val="00D43DE8"/>
    <w:rsid w:val="00D43E20"/>
    <w:rsid w:val="00D44039"/>
    <w:rsid w:val="00D44375"/>
    <w:rsid w:val="00D44435"/>
    <w:rsid w:val="00D44779"/>
    <w:rsid w:val="00D449AF"/>
    <w:rsid w:val="00D44F47"/>
    <w:rsid w:val="00D44F74"/>
    <w:rsid w:val="00D459FB"/>
    <w:rsid w:val="00D45C61"/>
    <w:rsid w:val="00D46124"/>
    <w:rsid w:val="00D46934"/>
    <w:rsid w:val="00D46B23"/>
    <w:rsid w:val="00D47865"/>
    <w:rsid w:val="00D5008F"/>
    <w:rsid w:val="00D5046B"/>
    <w:rsid w:val="00D50541"/>
    <w:rsid w:val="00D51177"/>
    <w:rsid w:val="00D51741"/>
    <w:rsid w:val="00D5183D"/>
    <w:rsid w:val="00D51DFE"/>
    <w:rsid w:val="00D51FA1"/>
    <w:rsid w:val="00D522F4"/>
    <w:rsid w:val="00D52588"/>
    <w:rsid w:val="00D525E4"/>
    <w:rsid w:val="00D5282E"/>
    <w:rsid w:val="00D52EE4"/>
    <w:rsid w:val="00D53D13"/>
    <w:rsid w:val="00D546B2"/>
    <w:rsid w:val="00D54741"/>
    <w:rsid w:val="00D54D92"/>
    <w:rsid w:val="00D54DAD"/>
    <w:rsid w:val="00D5517E"/>
    <w:rsid w:val="00D55945"/>
    <w:rsid w:val="00D559A4"/>
    <w:rsid w:val="00D55C59"/>
    <w:rsid w:val="00D56651"/>
    <w:rsid w:val="00D57036"/>
    <w:rsid w:val="00D57512"/>
    <w:rsid w:val="00D575B5"/>
    <w:rsid w:val="00D57782"/>
    <w:rsid w:val="00D613CF"/>
    <w:rsid w:val="00D61EAC"/>
    <w:rsid w:val="00D62E12"/>
    <w:rsid w:val="00D62EED"/>
    <w:rsid w:val="00D6479E"/>
    <w:rsid w:val="00D64F2F"/>
    <w:rsid w:val="00D6587C"/>
    <w:rsid w:val="00D65A84"/>
    <w:rsid w:val="00D65BB5"/>
    <w:rsid w:val="00D65BD3"/>
    <w:rsid w:val="00D660AB"/>
    <w:rsid w:val="00D66461"/>
    <w:rsid w:val="00D66F48"/>
    <w:rsid w:val="00D70C4B"/>
    <w:rsid w:val="00D70DD6"/>
    <w:rsid w:val="00D70FDB"/>
    <w:rsid w:val="00D7125D"/>
    <w:rsid w:val="00D71D0B"/>
    <w:rsid w:val="00D71EF5"/>
    <w:rsid w:val="00D72EC1"/>
    <w:rsid w:val="00D73750"/>
    <w:rsid w:val="00D746D9"/>
    <w:rsid w:val="00D753E7"/>
    <w:rsid w:val="00D7591C"/>
    <w:rsid w:val="00D76178"/>
    <w:rsid w:val="00D76270"/>
    <w:rsid w:val="00D763C4"/>
    <w:rsid w:val="00D76C8B"/>
    <w:rsid w:val="00D77740"/>
    <w:rsid w:val="00D811D4"/>
    <w:rsid w:val="00D8193C"/>
    <w:rsid w:val="00D82980"/>
    <w:rsid w:val="00D832FD"/>
    <w:rsid w:val="00D83CD1"/>
    <w:rsid w:val="00D851BC"/>
    <w:rsid w:val="00D85880"/>
    <w:rsid w:val="00D85E70"/>
    <w:rsid w:val="00D869F9"/>
    <w:rsid w:val="00D87C4D"/>
    <w:rsid w:val="00D87CA3"/>
    <w:rsid w:val="00D909AF"/>
    <w:rsid w:val="00D90A70"/>
    <w:rsid w:val="00D90EDB"/>
    <w:rsid w:val="00D93CCA"/>
    <w:rsid w:val="00D94EFF"/>
    <w:rsid w:val="00D95360"/>
    <w:rsid w:val="00D96EBA"/>
    <w:rsid w:val="00D97829"/>
    <w:rsid w:val="00D97DD7"/>
    <w:rsid w:val="00DA1229"/>
    <w:rsid w:val="00DA2597"/>
    <w:rsid w:val="00DA2825"/>
    <w:rsid w:val="00DA2AD3"/>
    <w:rsid w:val="00DA2BB1"/>
    <w:rsid w:val="00DA2C42"/>
    <w:rsid w:val="00DA38AE"/>
    <w:rsid w:val="00DA4E95"/>
    <w:rsid w:val="00DA534F"/>
    <w:rsid w:val="00DA5648"/>
    <w:rsid w:val="00DA56CB"/>
    <w:rsid w:val="00DA5995"/>
    <w:rsid w:val="00DA59F7"/>
    <w:rsid w:val="00DA6AD3"/>
    <w:rsid w:val="00DA6C26"/>
    <w:rsid w:val="00DA785E"/>
    <w:rsid w:val="00DB0012"/>
    <w:rsid w:val="00DB017A"/>
    <w:rsid w:val="00DB0396"/>
    <w:rsid w:val="00DB098F"/>
    <w:rsid w:val="00DB0B19"/>
    <w:rsid w:val="00DB1B0A"/>
    <w:rsid w:val="00DB2E05"/>
    <w:rsid w:val="00DB2F1D"/>
    <w:rsid w:val="00DB3828"/>
    <w:rsid w:val="00DB3C2D"/>
    <w:rsid w:val="00DB42BC"/>
    <w:rsid w:val="00DB44DA"/>
    <w:rsid w:val="00DB4C96"/>
    <w:rsid w:val="00DB4DD2"/>
    <w:rsid w:val="00DB4E03"/>
    <w:rsid w:val="00DB5F44"/>
    <w:rsid w:val="00DB7234"/>
    <w:rsid w:val="00DB727E"/>
    <w:rsid w:val="00DC0111"/>
    <w:rsid w:val="00DC15A4"/>
    <w:rsid w:val="00DC1A66"/>
    <w:rsid w:val="00DC2358"/>
    <w:rsid w:val="00DC2797"/>
    <w:rsid w:val="00DC291F"/>
    <w:rsid w:val="00DC2D97"/>
    <w:rsid w:val="00DC3E6B"/>
    <w:rsid w:val="00DC478D"/>
    <w:rsid w:val="00DC4CEC"/>
    <w:rsid w:val="00DC4EA1"/>
    <w:rsid w:val="00DC574D"/>
    <w:rsid w:val="00DC5C8E"/>
    <w:rsid w:val="00DC6926"/>
    <w:rsid w:val="00DC708B"/>
    <w:rsid w:val="00DD0218"/>
    <w:rsid w:val="00DD136C"/>
    <w:rsid w:val="00DD16D0"/>
    <w:rsid w:val="00DD193B"/>
    <w:rsid w:val="00DD1C89"/>
    <w:rsid w:val="00DD27AE"/>
    <w:rsid w:val="00DD296A"/>
    <w:rsid w:val="00DD2D4E"/>
    <w:rsid w:val="00DD2E2D"/>
    <w:rsid w:val="00DD37DC"/>
    <w:rsid w:val="00DD3D9B"/>
    <w:rsid w:val="00DD4348"/>
    <w:rsid w:val="00DD4963"/>
    <w:rsid w:val="00DD5115"/>
    <w:rsid w:val="00DD5284"/>
    <w:rsid w:val="00DD589A"/>
    <w:rsid w:val="00DD59CD"/>
    <w:rsid w:val="00DD5B53"/>
    <w:rsid w:val="00DD6144"/>
    <w:rsid w:val="00DD6AC2"/>
    <w:rsid w:val="00DD6B0B"/>
    <w:rsid w:val="00DD734B"/>
    <w:rsid w:val="00DD756D"/>
    <w:rsid w:val="00DE0689"/>
    <w:rsid w:val="00DE074C"/>
    <w:rsid w:val="00DE07D1"/>
    <w:rsid w:val="00DE0A5C"/>
    <w:rsid w:val="00DE0FAE"/>
    <w:rsid w:val="00DE1888"/>
    <w:rsid w:val="00DE19B4"/>
    <w:rsid w:val="00DE1A31"/>
    <w:rsid w:val="00DE1BBD"/>
    <w:rsid w:val="00DE1EB6"/>
    <w:rsid w:val="00DE22F9"/>
    <w:rsid w:val="00DE33CF"/>
    <w:rsid w:val="00DE3688"/>
    <w:rsid w:val="00DE496E"/>
    <w:rsid w:val="00DE50A8"/>
    <w:rsid w:val="00DE53A6"/>
    <w:rsid w:val="00DE5972"/>
    <w:rsid w:val="00DE5F31"/>
    <w:rsid w:val="00DE5F3A"/>
    <w:rsid w:val="00DE6280"/>
    <w:rsid w:val="00DE64AB"/>
    <w:rsid w:val="00DE6654"/>
    <w:rsid w:val="00DE6D68"/>
    <w:rsid w:val="00DE6DA5"/>
    <w:rsid w:val="00DE7186"/>
    <w:rsid w:val="00DE757D"/>
    <w:rsid w:val="00DE7E1D"/>
    <w:rsid w:val="00DF0923"/>
    <w:rsid w:val="00DF0DE1"/>
    <w:rsid w:val="00DF0F14"/>
    <w:rsid w:val="00DF15BC"/>
    <w:rsid w:val="00DF1990"/>
    <w:rsid w:val="00DF231E"/>
    <w:rsid w:val="00DF3997"/>
    <w:rsid w:val="00DF3D13"/>
    <w:rsid w:val="00DF40AE"/>
    <w:rsid w:val="00DF465D"/>
    <w:rsid w:val="00DF47B2"/>
    <w:rsid w:val="00DF4BEE"/>
    <w:rsid w:val="00DF5285"/>
    <w:rsid w:val="00DF5625"/>
    <w:rsid w:val="00DF58F8"/>
    <w:rsid w:val="00DF5ACE"/>
    <w:rsid w:val="00DF5EBF"/>
    <w:rsid w:val="00DF6140"/>
    <w:rsid w:val="00DF6275"/>
    <w:rsid w:val="00DF6373"/>
    <w:rsid w:val="00DF63A0"/>
    <w:rsid w:val="00DF67A7"/>
    <w:rsid w:val="00DF6EDB"/>
    <w:rsid w:val="00DF7693"/>
    <w:rsid w:val="00DF7C05"/>
    <w:rsid w:val="00DF7CD3"/>
    <w:rsid w:val="00E00655"/>
    <w:rsid w:val="00E008AE"/>
    <w:rsid w:val="00E00FA0"/>
    <w:rsid w:val="00E016D7"/>
    <w:rsid w:val="00E02055"/>
    <w:rsid w:val="00E020AD"/>
    <w:rsid w:val="00E0225C"/>
    <w:rsid w:val="00E0239C"/>
    <w:rsid w:val="00E02504"/>
    <w:rsid w:val="00E0291E"/>
    <w:rsid w:val="00E02A24"/>
    <w:rsid w:val="00E02FED"/>
    <w:rsid w:val="00E037E4"/>
    <w:rsid w:val="00E039A1"/>
    <w:rsid w:val="00E04121"/>
    <w:rsid w:val="00E042E8"/>
    <w:rsid w:val="00E04D6D"/>
    <w:rsid w:val="00E05577"/>
    <w:rsid w:val="00E06E7A"/>
    <w:rsid w:val="00E079DD"/>
    <w:rsid w:val="00E1013D"/>
    <w:rsid w:val="00E1022E"/>
    <w:rsid w:val="00E1025E"/>
    <w:rsid w:val="00E10742"/>
    <w:rsid w:val="00E10A13"/>
    <w:rsid w:val="00E11110"/>
    <w:rsid w:val="00E11C17"/>
    <w:rsid w:val="00E11E5E"/>
    <w:rsid w:val="00E12869"/>
    <w:rsid w:val="00E12968"/>
    <w:rsid w:val="00E1398B"/>
    <w:rsid w:val="00E13F5F"/>
    <w:rsid w:val="00E149B6"/>
    <w:rsid w:val="00E14EAD"/>
    <w:rsid w:val="00E157E0"/>
    <w:rsid w:val="00E15F18"/>
    <w:rsid w:val="00E1737C"/>
    <w:rsid w:val="00E17850"/>
    <w:rsid w:val="00E2053E"/>
    <w:rsid w:val="00E20C0B"/>
    <w:rsid w:val="00E21376"/>
    <w:rsid w:val="00E21396"/>
    <w:rsid w:val="00E213E8"/>
    <w:rsid w:val="00E2198D"/>
    <w:rsid w:val="00E2267A"/>
    <w:rsid w:val="00E22707"/>
    <w:rsid w:val="00E22A3F"/>
    <w:rsid w:val="00E22B40"/>
    <w:rsid w:val="00E22D39"/>
    <w:rsid w:val="00E23287"/>
    <w:rsid w:val="00E2370F"/>
    <w:rsid w:val="00E238FD"/>
    <w:rsid w:val="00E23A00"/>
    <w:rsid w:val="00E23E66"/>
    <w:rsid w:val="00E245AE"/>
    <w:rsid w:val="00E25CF0"/>
    <w:rsid w:val="00E25F13"/>
    <w:rsid w:val="00E260B1"/>
    <w:rsid w:val="00E26BED"/>
    <w:rsid w:val="00E26D69"/>
    <w:rsid w:val="00E27770"/>
    <w:rsid w:val="00E27AA3"/>
    <w:rsid w:val="00E3003E"/>
    <w:rsid w:val="00E301AE"/>
    <w:rsid w:val="00E309BC"/>
    <w:rsid w:val="00E309D8"/>
    <w:rsid w:val="00E30AB9"/>
    <w:rsid w:val="00E30C46"/>
    <w:rsid w:val="00E30CBA"/>
    <w:rsid w:val="00E30F08"/>
    <w:rsid w:val="00E310D9"/>
    <w:rsid w:val="00E31869"/>
    <w:rsid w:val="00E323A2"/>
    <w:rsid w:val="00E3362C"/>
    <w:rsid w:val="00E33870"/>
    <w:rsid w:val="00E3459E"/>
    <w:rsid w:val="00E34948"/>
    <w:rsid w:val="00E35117"/>
    <w:rsid w:val="00E351E9"/>
    <w:rsid w:val="00E35454"/>
    <w:rsid w:val="00E358D7"/>
    <w:rsid w:val="00E35E67"/>
    <w:rsid w:val="00E35F2E"/>
    <w:rsid w:val="00E363E6"/>
    <w:rsid w:val="00E37094"/>
    <w:rsid w:val="00E37154"/>
    <w:rsid w:val="00E375F4"/>
    <w:rsid w:val="00E40D0F"/>
    <w:rsid w:val="00E41223"/>
    <w:rsid w:val="00E430C2"/>
    <w:rsid w:val="00E43D69"/>
    <w:rsid w:val="00E43E8C"/>
    <w:rsid w:val="00E44119"/>
    <w:rsid w:val="00E44175"/>
    <w:rsid w:val="00E44691"/>
    <w:rsid w:val="00E456C6"/>
    <w:rsid w:val="00E45C9A"/>
    <w:rsid w:val="00E45CD0"/>
    <w:rsid w:val="00E45F12"/>
    <w:rsid w:val="00E466F2"/>
    <w:rsid w:val="00E46A60"/>
    <w:rsid w:val="00E46E03"/>
    <w:rsid w:val="00E47ED0"/>
    <w:rsid w:val="00E5179C"/>
    <w:rsid w:val="00E5182F"/>
    <w:rsid w:val="00E51A62"/>
    <w:rsid w:val="00E51C63"/>
    <w:rsid w:val="00E5247A"/>
    <w:rsid w:val="00E527AA"/>
    <w:rsid w:val="00E5318F"/>
    <w:rsid w:val="00E53912"/>
    <w:rsid w:val="00E548B5"/>
    <w:rsid w:val="00E54B65"/>
    <w:rsid w:val="00E56533"/>
    <w:rsid w:val="00E56739"/>
    <w:rsid w:val="00E56A79"/>
    <w:rsid w:val="00E5715D"/>
    <w:rsid w:val="00E573DB"/>
    <w:rsid w:val="00E57705"/>
    <w:rsid w:val="00E579F0"/>
    <w:rsid w:val="00E57A64"/>
    <w:rsid w:val="00E600A1"/>
    <w:rsid w:val="00E601EF"/>
    <w:rsid w:val="00E6032B"/>
    <w:rsid w:val="00E604EF"/>
    <w:rsid w:val="00E60700"/>
    <w:rsid w:val="00E621FA"/>
    <w:rsid w:val="00E62BBF"/>
    <w:rsid w:val="00E6309E"/>
    <w:rsid w:val="00E63561"/>
    <w:rsid w:val="00E64037"/>
    <w:rsid w:val="00E640DE"/>
    <w:rsid w:val="00E64AD0"/>
    <w:rsid w:val="00E64E92"/>
    <w:rsid w:val="00E64EAC"/>
    <w:rsid w:val="00E657BD"/>
    <w:rsid w:val="00E66EFC"/>
    <w:rsid w:val="00E672B6"/>
    <w:rsid w:val="00E67DD7"/>
    <w:rsid w:val="00E7035D"/>
    <w:rsid w:val="00E705B6"/>
    <w:rsid w:val="00E70808"/>
    <w:rsid w:val="00E715A9"/>
    <w:rsid w:val="00E71FD8"/>
    <w:rsid w:val="00E728C2"/>
    <w:rsid w:val="00E73054"/>
    <w:rsid w:val="00E73356"/>
    <w:rsid w:val="00E73590"/>
    <w:rsid w:val="00E741CE"/>
    <w:rsid w:val="00E7527A"/>
    <w:rsid w:val="00E77146"/>
    <w:rsid w:val="00E77957"/>
    <w:rsid w:val="00E80D7F"/>
    <w:rsid w:val="00E82867"/>
    <w:rsid w:val="00E82A72"/>
    <w:rsid w:val="00E82FB9"/>
    <w:rsid w:val="00E83326"/>
    <w:rsid w:val="00E83E9F"/>
    <w:rsid w:val="00E84446"/>
    <w:rsid w:val="00E845BB"/>
    <w:rsid w:val="00E849F6"/>
    <w:rsid w:val="00E84C86"/>
    <w:rsid w:val="00E84E76"/>
    <w:rsid w:val="00E857FE"/>
    <w:rsid w:val="00E85B34"/>
    <w:rsid w:val="00E861EB"/>
    <w:rsid w:val="00E86B9A"/>
    <w:rsid w:val="00E86E4C"/>
    <w:rsid w:val="00E874B3"/>
    <w:rsid w:val="00E918DD"/>
    <w:rsid w:val="00E94018"/>
    <w:rsid w:val="00E95455"/>
    <w:rsid w:val="00E9603B"/>
    <w:rsid w:val="00EA0648"/>
    <w:rsid w:val="00EA06D3"/>
    <w:rsid w:val="00EA0DF3"/>
    <w:rsid w:val="00EA2549"/>
    <w:rsid w:val="00EA384A"/>
    <w:rsid w:val="00EA424D"/>
    <w:rsid w:val="00EA60A0"/>
    <w:rsid w:val="00EA6D99"/>
    <w:rsid w:val="00EA6FAD"/>
    <w:rsid w:val="00EA71E2"/>
    <w:rsid w:val="00EA787C"/>
    <w:rsid w:val="00EA78B9"/>
    <w:rsid w:val="00EA7D06"/>
    <w:rsid w:val="00EB05F0"/>
    <w:rsid w:val="00EB089C"/>
    <w:rsid w:val="00EB18DB"/>
    <w:rsid w:val="00EB2108"/>
    <w:rsid w:val="00EB2502"/>
    <w:rsid w:val="00EB276A"/>
    <w:rsid w:val="00EB3D23"/>
    <w:rsid w:val="00EB403F"/>
    <w:rsid w:val="00EB41BE"/>
    <w:rsid w:val="00EB4A73"/>
    <w:rsid w:val="00EB4BC5"/>
    <w:rsid w:val="00EB4C69"/>
    <w:rsid w:val="00EB52DC"/>
    <w:rsid w:val="00EB6F85"/>
    <w:rsid w:val="00EC05D0"/>
    <w:rsid w:val="00EC071E"/>
    <w:rsid w:val="00EC1502"/>
    <w:rsid w:val="00EC1AA3"/>
    <w:rsid w:val="00EC3F84"/>
    <w:rsid w:val="00EC40D3"/>
    <w:rsid w:val="00EC45B3"/>
    <w:rsid w:val="00EC505B"/>
    <w:rsid w:val="00EC52FE"/>
    <w:rsid w:val="00EC724D"/>
    <w:rsid w:val="00ED0BE9"/>
    <w:rsid w:val="00ED0C26"/>
    <w:rsid w:val="00ED0E8C"/>
    <w:rsid w:val="00ED142A"/>
    <w:rsid w:val="00ED15FE"/>
    <w:rsid w:val="00ED1F53"/>
    <w:rsid w:val="00ED28DC"/>
    <w:rsid w:val="00ED30E2"/>
    <w:rsid w:val="00ED3223"/>
    <w:rsid w:val="00ED35AC"/>
    <w:rsid w:val="00ED3B6C"/>
    <w:rsid w:val="00ED40B9"/>
    <w:rsid w:val="00ED43A3"/>
    <w:rsid w:val="00ED474C"/>
    <w:rsid w:val="00ED4DA2"/>
    <w:rsid w:val="00ED51D0"/>
    <w:rsid w:val="00ED52C0"/>
    <w:rsid w:val="00ED56AB"/>
    <w:rsid w:val="00ED63B8"/>
    <w:rsid w:val="00ED7699"/>
    <w:rsid w:val="00ED77BC"/>
    <w:rsid w:val="00ED7F89"/>
    <w:rsid w:val="00EE0532"/>
    <w:rsid w:val="00EE09F7"/>
    <w:rsid w:val="00EE1209"/>
    <w:rsid w:val="00EE1B20"/>
    <w:rsid w:val="00EE261A"/>
    <w:rsid w:val="00EE3969"/>
    <w:rsid w:val="00EE3FF4"/>
    <w:rsid w:val="00EE4100"/>
    <w:rsid w:val="00EE4490"/>
    <w:rsid w:val="00EE494D"/>
    <w:rsid w:val="00EE498A"/>
    <w:rsid w:val="00EE5674"/>
    <w:rsid w:val="00EE5CAE"/>
    <w:rsid w:val="00EE5DF8"/>
    <w:rsid w:val="00EE687E"/>
    <w:rsid w:val="00EE7728"/>
    <w:rsid w:val="00EF030E"/>
    <w:rsid w:val="00EF06F3"/>
    <w:rsid w:val="00EF0CCB"/>
    <w:rsid w:val="00EF0CD7"/>
    <w:rsid w:val="00EF0D3A"/>
    <w:rsid w:val="00EF125C"/>
    <w:rsid w:val="00EF1D04"/>
    <w:rsid w:val="00EF2070"/>
    <w:rsid w:val="00EF208E"/>
    <w:rsid w:val="00EF23A5"/>
    <w:rsid w:val="00EF3853"/>
    <w:rsid w:val="00EF3E31"/>
    <w:rsid w:val="00EF4043"/>
    <w:rsid w:val="00EF4867"/>
    <w:rsid w:val="00EF4F76"/>
    <w:rsid w:val="00EF5F81"/>
    <w:rsid w:val="00EF6921"/>
    <w:rsid w:val="00EF6E2B"/>
    <w:rsid w:val="00EF77F8"/>
    <w:rsid w:val="00EF78B1"/>
    <w:rsid w:val="00EF7FD5"/>
    <w:rsid w:val="00F004A5"/>
    <w:rsid w:val="00F00B1D"/>
    <w:rsid w:val="00F00E17"/>
    <w:rsid w:val="00F01173"/>
    <w:rsid w:val="00F017BF"/>
    <w:rsid w:val="00F02B7D"/>
    <w:rsid w:val="00F0346C"/>
    <w:rsid w:val="00F039F1"/>
    <w:rsid w:val="00F03E22"/>
    <w:rsid w:val="00F03FDB"/>
    <w:rsid w:val="00F042BC"/>
    <w:rsid w:val="00F04324"/>
    <w:rsid w:val="00F0433C"/>
    <w:rsid w:val="00F0447D"/>
    <w:rsid w:val="00F04652"/>
    <w:rsid w:val="00F046A1"/>
    <w:rsid w:val="00F04F55"/>
    <w:rsid w:val="00F06CFB"/>
    <w:rsid w:val="00F06F4C"/>
    <w:rsid w:val="00F07915"/>
    <w:rsid w:val="00F07D16"/>
    <w:rsid w:val="00F103BE"/>
    <w:rsid w:val="00F111C7"/>
    <w:rsid w:val="00F11AFA"/>
    <w:rsid w:val="00F11C6F"/>
    <w:rsid w:val="00F1257D"/>
    <w:rsid w:val="00F128D8"/>
    <w:rsid w:val="00F12F32"/>
    <w:rsid w:val="00F13433"/>
    <w:rsid w:val="00F139A6"/>
    <w:rsid w:val="00F13EFF"/>
    <w:rsid w:val="00F15E6E"/>
    <w:rsid w:val="00F16029"/>
    <w:rsid w:val="00F16240"/>
    <w:rsid w:val="00F16B57"/>
    <w:rsid w:val="00F16C80"/>
    <w:rsid w:val="00F17A3C"/>
    <w:rsid w:val="00F201A1"/>
    <w:rsid w:val="00F204BF"/>
    <w:rsid w:val="00F20CD5"/>
    <w:rsid w:val="00F22850"/>
    <w:rsid w:val="00F22AC3"/>
    <w:rsid w:val="00F2309A"/>
    <w:rsid w:val="00F23CA8"/>
    <w:rsid w:val="00F24106"/>
    <w:rsid w:val="00F24DDD"/>
    <w:rsid w:val="00F24E83"/>
    <w:rsid w:val="00F25656"/>
    <w:rsid w:val="00F25D2D"/>
    <w:rsid w:val="00F26B85"/>
    <w:rsid w:val="00F27984"/>
    <w:rsid w:val="00F27A71"/>
    <w:rsid w:val="00F27CB5"/>
    <w:rsid w:val="00F308F0"/>
    <w:rsid w:val="00F31A7F"/>
    <w:rsid w:val="00F31B5B"/>
    <w:rsid w:val="00F3230E"/>
    <w:rsid w:val="00F3240C"/>
    <w:rsid w:val="00F32A9F"/>
    <w:rsid w:val="00F332C9"/>
    <w:rsid w:val="00F33FCF"/>
    <w:rsid w:val="00F34560"/>
    <w:rsid w:val="00F3474B"/>
    <w:rsid w:val="00F348FA"/>
    <w:rsid w:val="00F3496D"/>
    <w:rsid w:val="00F35122"/>
    <w:rsid w:val="00F35C05"/>
    <w:rsid w:val="00F37781"/>
    <w:rsid w:val="00F378FF"/>
    <w:rsid w:val="00F37A3A"/>
    <w:rsid w:val="00F40142"/>
    <w:rsid w:val="00F40667"/>
    <w:rsid w:val="00F40B64"/>
    <w:rsid w:val="00F40D2D"/>
    <w:rsid w:val="00F41805"/>
    <w:rsid w:val="00F4191A"/>
    <w:rsid w:val="00F41955"/>
    <w:rsid w:val="00F41B85"/>
    <w:rsid w:val="00F41E92"/>
    <w:rsid w:val="00F420EE"/>
    <w:rsid w:val="00F427D3"/>
    <w:rsid w:val="00F42B17"/>
    <w:rsid w:val="00F42DDF"/>
    <w:rsid w:val="00F4306D"/>
    <w:rsid w:val="00F437F8"/>
    <w:rsid w:val="00F43D9A"/>
    <w:rsid w:val="00F45340"/>
    <w:rsid w:val="00F457C7"/>
    <w:rsid w:val="00F457DF"/>
    <w:rsid w:val="00F458B0"/>
    <w:rsid w:val="00F458E2"/>
    <w:rsid w:val="00F46037"/>
    <w:rsid w:val="00F4625C"/>
    <w:rsid w:val="00F4628D"/>
    <w:rsid w:val="00F46301"/>
    <w:rsid w:val="00F46972"/>
    <w:rsid w:val="00F47592"/>
    <w:rsid w:val="00F50157"/>
    <w:rsid w:val="00F509A3"/>
    <w:rsid w:val="00F52BF7"/>
    <w:rsid w:val="00F533A9"/>
    <w:rsid w:val="00F541B5"/>
    <w:rsid w:val="00F553C3"/>
    <w:rsid w:val="00F555CB"/>
    <w:rsid w:val="00F5562C"/>
    <w:rsid w:val="00F56032"/>
    <w:rsid w:val="00F562B9"/>
    <w:rsid w:val="00F562EE"/>
    <w:rsid w:val="00F57048"/>
    <w:rsid w:val="00F571AC"/>
    <w:rsid w:val="00F5738F"/>
    <w:rsid w:val="00F60825"/>
    <w:rsid w:val="00F60F02"/>
    <w:rsid w:val="00F60FCC"/>
    <w:rsid w:val="00F61264"/>
    <w:rsid w:val="00F6163F"/>
    <w:rsid w:val="00F62604"/>
    <w:rsid w:val="00F62B64"/>
    <w:rsid w:val="00F62BFF"/>
    <w:rsid w:val="00F62F6B"/>
    <w:rsid w:val="00F63624"/>
    <w:rsid w:val="00F63654"/>
    <w:rsid w:val="00F648C1"/>
    <w:rsid w:val="00F64A82"/>
    <w:rsid w:val="00F65768"/>
    <w:rsid w:val="00F657A8"/>
    <w:rsid w:val="00F65DB0"/>
    <w:rsid w:val="00F66815"/>
    <w:rsid w:val="00F668DB"/>
    <w:rsid w:val="00F6751D"/>
    <w:rsid w:val="00F67A27"/>
    <w:rsid w:val="00F67FAC"/>
    <w:rsid w:val="00F70078"/>
    <w:rsid w:val="00F70902"/>
    <w:rsid w:val="00F7144A"/>
    <w:rsid w:val="00F71AB0"/>
    <w:rsid w:val="00F71CDB"/>
    <w:rsid w:val="00F7205E"/>
    <w:rsid w:val="00F72292"/>
    <w:rsid w:val="00F7375D"/>
    <w:rsid w:val="00F73906"/>
    <w:rsid w:val="00F73963"/>
    <w:rsid w:val="00F739E8"/>
    <w:rsid w:val="00F742C2"/>
    <w:rsid w:val="00F745F2"/>
    <w:rsid w:val="00F74AED"/>
    <w:rsid w:val="00F75DE2"/>
    <w:rsid w:val="00F75ED7"/>
    <w:rsid w:val="00F76116"/>
    <w:rsid w:val="00F761ED"/>
    <w:rsid w:val="00F76B1E"/>
    <w:rsid w:val="00F77632"/>
    <w:rsid w:val="00F80295"/>
    <w:rsid w:val="00F80F1B"/>
    <w:rsid w:val="00F813BD"/>
    <w:rsid w:val="00F81775"/>
    <w:rsid w:val="00F81890"/>
    <w:rsid w:val="00F81894"/>
    <w:rsid w:val="00F81CDF"/>
    <w:rsid w:val="00F8220E"/>
    <w:rsid w:val="00F8253D"/>
    <w:rsid w:val="00F8254E"/>
    <w:rsid w:val="00F82F47"/>
    <w:rsid w:val="00F83521"/>
    <w:rsid w:val="00F83D06"/>
    <w:rsid w:val="00F84279"/>
    <w:rsid w:val="00F84A9B"/>
    <w:rsid w:val="00F84D44"/>
    <w:rsid w:val="00F84F90"/>
    <w:rsid w:val="00F85007"/>
    <w:rsid w:val="00F8599E"/>
    <w:rsid w:val="00F85A71"/>
    <w:rsid w:val="00F85C1A"/>
    <w:rsid w:val="00F85D1C"/>
    <w:rsid w:val="00F860EA"/>
    <w:rsid w:val="00F867CF"/>
    <w:rsid w:val="00F86CE3"/>
    <w:rsid w:val="00F870CD"/>
    <w:rsid w:val="00F87CC5"/>
    <w:rsid w:val="00F9003A"/>
    <w:rsid w:val="00F9059F"/>
    <w:rsid w:val="00F90A4B"/>
    <w:rsid w:val="00F90C86"/>
    <w:rsid w:val="00F92663"/>
    <w:rsid w:val="00F92DDC"/>
    <w:rsid w:val="00F92DE1"/>
    <w:rsid w:val="00F931D7"/>
    <w:rsid w:val="00F9397E"/>
    <w:rsid w:val="00F93AD4"/>
    <w:rsid w:val="00F93B9D"/>
    <w:rsid w:val="00F944FE"/>
    <w:rsid w:val="00F94F9D"/>
    <w:rsid w:val="00F95AF4"/>
    <w:rsid w:val="00F95EB2"/>
    <w:rsid w:val="00F96623"/>
    <w:rsid w:val="00F96D11"/>
    <w:rsid w:val="00F97CFB"/>
    <w:rsid w:val="00F97EFF"/>
    <w:rsid w:val="00FA032A"/>
    <w:rsid w:val="00FA1550"/>
    <w:rsid w:val="00FA24F8"/>
    <w:rsid w:val="00FA2507"/>
    <w:rsid w:val="00FA30EE"/>
    <w:rsid w:val="00FA3370"/>
    <w:rsid w:val="00FA3874"/>
    <w:rsid w:val="00FA3D30"/>
    <w:rsid w:val="00FA44CA"/>
    <w:rsid w:val="00FA4857"/>
    <w:rsid w:val="00FA48E8"/>
    <w:rsid w:val="00FA4E8C"/>
    <w:rsid w:val="00FA5153"/>
    <w:rsid w:val="00FA57CD"/>
    <w:rsid w:val="00FA5D6A"/>
    <w:rsid w:val="00FA6B01"/>
    <w:rsid w:val="00FA77B3"/>
    <w:rsid w:val="00FA799B"/>
    <w:rsid w:val="00FA7EF4"/>
    <w:rsid w:val="00FB0B89"/>
    <w:rsid w:val="00FB1329"/>
    <w:rsid w:val="00FB17FA"/>
    <w:rsid w:val="00FB2942"/>
    <w:rsid w:val="00FB29EA"/>
    <w:rsid w:val="00FB3966"/>
    <w:rsid w:val="00FB3ED1"/>
    <w:rsid w:val="00FB4210"/>
    <w:rsid w:val="00FB4BB5"/>
    <w:rsid w:val="00FB56D7"/>
    <w:rsid w:val="00FB5708"/>
    <w:rsid w:val="00FB5A22"/>
    <w:rsid w:val="00FB5ADE"/>
    <w:rsid w:val="00FB5CDE"/>
    <w:rsid w:val="00FB5F34"/>
    <w:rsid w:val="00FB63BC"/>
    <w:rsid w:val="00FB6862"/>
    <w:rsid w:val="00FB70E6"/>
    <w:rsid w:val="00FB756B"/>
    <w:rsid w:val="00FB7E66"/>
    <w:rsid w:val="00FC0417"/>
    <w:rsid w:val="00FC10EA"/>
    <w:rsid w:val="00FC121A"/>
    <w:rsid w:val="00FC1B3C"/>
    <w:rsid w:val="00FC1E93"/>
    <w:rsid w:val="00FC1FDE"/>
    <w:rsid w:val="00FC22F7"/>
    <w:rsid w:val="00FC251D"/>
    <w:rsid w:val="00FC2824"/>
    <w:rsid w:val="00FC2F84"/>
    <w:rsid w:val="00FC3452"/>
    <w:rsid w:val="00FC4040"/>
    <w:rsid w:val="00FC41FA"/>
    <w:rsid w:val="00FC46A9"/>
    <w:rsid w:val="00FC4728"/>
    <w:rsid w:val="00FC486A"/>
    <w:rsid w:val="00FC50A7"/>
    <w:rsid w:val="00FC55DE"/>
    <w:rsid w:val="00FC5A19"/>
    <w:rsid w:val="00FC5F27"/>
    <w:rsid w:val="00FC7D03"/>
    <w:rsid w:val="00FD01A0"/>
    <w:rsid w:val="00FD042E"/>
    <w:rsid w:val="00FD07AB"/>
    <w:rsid w:val="00FD10B8"/>
    <w:rsid w:val="00FD1714"/>
    <w:rsid w:val="00FD1FF9"/>
    <w:rsid w:val="00FD2862"/>
    <w:rsid w:val="00FD39F0"/>
    <w:rsid w:val="00FD3C73"/>
    <w:rsid w:val="00FD3FD7"/>
    <w:rsid w:val="00FD427F"/>
    <w:rsid w:val="00FD4DB3"/>
    <w:rsid w:val="00FD56E3"/>
    <w:rsid w:val="00FD5A01"/>
    <w:rsid w:val="00FD5A66"/>
    <w:rsid w:val="00FD5AE6"/>
    <w:rsid w:val="00FD6E43"/>
    <w:rsid w:val="00FD7778"/>
    <w:rsid w:val="00FE067A"/>
    <w:rsid w:val="00FE0FBE"/>
    <w:rsid w:val="00FE1283"/>
    <w:rsid w:val="00FE1553"/>
    <w:rsid w:val="00FE2079"/>
    <w:rsid w:val="00FE296C"/>
    <w:rsid w:val="00FE2997"/>
    <w:rsid w:val="00FE42BC"/>
    <w:rsid w:val="00FE47CA"/>
    <w:rsid w:val="00FE49AC"/>
    <w:rsid w:val="00FE4A44"/>
    <w:rsid w:val="00FE53CB"/>
    <w:rsid w:val="00FE550D"/>
    <w:rsid w:val="00FE57B1"/>
    <w:rsid w:val="00FE57CF"/>
    <w:rsid w:val="00FE5D91"/>
    <w:rsid w:val="00FE5EAC"/>
    <w:rsid w:val="00FE64E3"/>
    <w:rsid w:val="00FE7447"/>
    <w:rsid w:val="00FE785D"/>
    <w:rsid w:val="00FF1627"/>
    <w:rsid w:val="00FF1D12"/>
    <w:rsid w:val="00FF255E"/>
    <w:rsid w:val="00FF2B4E"/>
    <w:rsid w:val="00FF2D3D"/>
    <w:rsid w:val="00FF3739"/>
    <w:rsid w:val="00FF3AFF"/>
    <w:rsid w:val="00FF3CA6"/>
    <w:rsid w:val="00FF410A"/>
    <w:rsid w:val="00FF44F1"/>
    <w:rsid w:val="00FF509B"/>
    <w:rsid w:val="00FF5733"/>
    <w:rsid w:val="00FF673F"/>
    <w:rsid w:val="00FF7788"/>
    <w:rsid w:val="00FF7CEE"/>
    <w:rsid w:val="00F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6D66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lang w:eastAsia="en-US"/>
    </w:rPr>
  </w:style>
  <w:style w:type="paragraph" w:styleId="Nadpis1">
    <w:name w:val="heading 1"/>
    <w:basedOn w:val="Normlny"/>
    <w:next w:val="Normlny"/>
    <w:qFormat/>
    <w:pPr>
      <w:keepNext/>
      <w:keepLines/>
      <w:pageBreakBefore/>
      <w:numPr>
        <w:numId w:val="1"/>
      </w:numPr>
      <w:pBdr>
        <w:top w:val="single" w:sz="12" w:space="1" w:color="auto"/>
      </w:pBdr>
      <w:spacing w:before="142" w:after="113"/>
      <w:outlineLvl w:val="0"/>
    </w:pPr>
    <w:rPr>
      <w:b/>
      <w:kern w:val="28"/>
      <w:sz w:val="36"/>
    </w:rPr>
  </w:style>
  <w:style w:type="paragraph" w:styleId="Nadpis2">
    <w:name w:val="heading 2"/>
    <w:basedOn w:val="Normlny"/>
    <w:next w:val="Normlny"/>
    <w:qFormat/>
    <w:pPr>
      <w:keepNext/>
      <w:numPr>
        <w:ilvl w:val="1"/>
        <w:numId w:val="1"/>
      </w:numPr>
      <w:pBdr>
        <w:top w:val="single" w:sz="6" w:space="1" w:color="auto"/>
      </w:pBdr>
      <w:spacing w:before="425" w:after="113"/>
      <w:outlineLvl w:val="1"/>
    </w:pPr>
    <w:rPr>
      <w:b/>
      <w:sz w:val="28"/>
    </w:rPr>
  </w:style>
  <w:style w:type="paragraph" w:styleId="Nadpis3">
    <w:name w:val="heading 3"/>
    <w:basedOn w:val="Normlny"/>
    <w:next w:val="Normlny"/>
    <w:qFormat/>
    <w:pPr>
      <w:keepNext/>
      <w:numPr>
        <w:ilvl w:val="2"/>
        <w:numId w:val="1"/>
      </w:numPr>
      <w:spacing w:before="425" w:after="113"/>
      <w:outlineLvl w:val="2"/>
    </w:pPr>
    <w:rPr>
      <w:b/>
      <w:i/>
      <w:sz w:val="28"/>
    </w:rPr>
  </w:style>
  <w:style w:type="paragraph" w:styleId="Nadpis4">
    <w:name w:val="heading 4"/>
    <w:basedOn w:val="Normlny"/>
    <w:next w:val="Normlny"/>
    <w:qFormat/>
    <w:pPr>
      <w:keepNext/>
      <w:numPr>
        <w:ilvl w:val="3"/>
        <w:numId w:val="1"/>
      </w:numPr>
      <w:spacing w:before="240" w:after="60"/>
      <w:outlineLvl w:val="3"/>
    </w:pPr>
    <w:rPr>
      <w:b/>
      <w:iCs/>
      <w:sz w:val="24"/>
    </w:rPr>
  </w:style>
  <w:style w:type="paragraph" w:styleId="Nadpis5">
    <w:name w:val="heading 5"/>
    <w:basedOn w:val="Normlny"/>
    <w:next w:val="Normlny"/>
    <w:qFormat/>
    <w:pPr>
      <w:numPr>
        <w:ilvl w:val="4"/>
        <w:numId w:val="1"/>
      </w:numPr>
      <w:spacing w:before="240" w:after="60"/>
      <w:outlineLvl w:val="4"/>
    </w:pPr>
    <w:rPr>
      <w:sz w:val="22"/>
      <w:lang w:val="da-DK"/>
    </w:rPr>
  </w:style>
  <w:style w:type="paragraph" w:styleId="Nadpis6">
    <w:name w:val="heading 6"/>
    <w:basedOn w:val="Normlny"/>
    <w:next w:val="Normlny"/>
    <w:qFormat/>
    <w:pPr>
      <w:numPr>
        <w:ilvl w:val="5"/>
        <w:numId w:val="1"/>
      </w:numPr>
      <w:spacing w:before="240" w:after="60"/>
      <w:outlineLvl w:val="5"/>
    </w:pPr>
    <w:rPr>
      <w:i/>
      <w:sz w:val="22"/>
      <w:lang w:val="da-DK"/>
    </w:rPr>
  </w:style>
  <w:style w:type="paragraph" w:styleId="Nadpis7">
    <w:name w:val="heading 7"/>
    <w:basedOn w:val="Normlny"/>
    <w:next w:val="Normlny"/>
    <w:qFormat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y"/>
    <w:next w:val="Normlny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y"/>
    <w:next w:val="Normlny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pBdr>
        <w:bottom w:val="single" w:sz="6" w:space="3" w:color="auto"/>
      </w:pBdr>
      <w:tabs>
        <w:tab w:val="center" w:pos="4678"/>
      </w:tabs>
    </w:pPr>
  </w:style>
  <w:style w:type="paragraph" w:styleId="Pta">
    <w:name w:val="footer"/>
    <w:basedOn w:val="Normlny"/>
    <w:pPr>
      <w:pBdr>
        <w:top w:val="single" w:sz="6" w:space="1" w:color="auto"/>
      </w:pBdr>
      <w:tabs>
        <w:tab w:val="left" w:pos="1418"/>
        <w:tab w:val="right" w:pos="9356"/>
      </w:tabs>
      <w:spacing w:after="0"/>
    </w:pPr>
    <w:rPr>
      <w:sz w:val="16"/>
    </w:rPr>
  </w:style>
  <w:style w:type="character" w:styleId="slostrany">
    <w:name w:val="page number"/>
    <w:basedOn w:val="Predvolenpsmoodseku"/>
  </w:style>
  <w:style w:type="paragraph" w:styleId="Obsah1">
    <w:name w:val="toc 1"/>
    <w:basedOn w:val="Normlny"/>
    <w:next w:val="Normlny"/>
    <w:semiHidden/>
    <w:pPr>
      <w:tabs>
        <w:tab w:val="right" w:leader="dot" w:pos="9355"/>
      </w:tabs>
    </w:pPr>
    <w:rPr>
      <w:sz w:val="24"/>
    </w:rPr>
  </w:style>
  <w:style w:type="paragraph" w:styleId="Zkladntext">
    <w:name w:val="Body Text"/>
    <w:basedOn w:val="Normlny"/>
    <w:pPr>
      <w:spacing w:after="215"/>
    </w:pPr>
  </w:style>
  <w:style w:type="paragraph" w:styleId="Zarkazkladnhotextu">
    <w:name w:val="Body Text Indent"/>
    <w:basedOn w:val="Normlny"/>
    <w:next w:val="Zkladntext"/>
    <w:pPr>
      <w:ind w:left="283"/>
    </w:pPr>
    <w:rPr>
      <w:i/>
      <w:color w:val="0000FF"/>
    </w:rPr>
  </w:style>
  <w:style w:type="paragraph" w:customStyle="1" w:styleId="TableText">
    <w:name w:val="Table Text"/>
    <w:basedOn w:val="Zkladntext"/>
    <w:link w:val="TableTextChar"/>
    <w:pPr>
      <w:spacing w:after="0"/>
      <w:ind w:left="28" w:right="28"/>
    </w:pPr>
  </w:style>
  <w:style w:type="paragraph" w:styleId="Nzov">
    <w:name w:val="Title"/>
    <w:basedOn w:val="Normlny"/>
    <w:qFormat/>
    <w:pPr>
      <w:spacing w:before="240" w:after="60"/>
      <w:jc w:val="right"/>
    </w:pPr>
    <w:rPr>
      <w:b/>
      <w:kern w:val="28"/>
      <w:sz w:val="28"/>
    </w:rPr>
  </w:style>
  <w:style w:type="paragraph" w:styleId="Podtitul">
    <w:name w:val="Subtitle"/>
    <w:basedOn w:val="Normlny"/>
    <w:qFormat/>
    <w:pPr>
      <w:spacing w:after="60"/>
      <w:jc w:val="right"/>
    </w:pPr>
    <w:rPr>
      <w:i/>
      <w:sz w:val="24"/>
    </w:rPr>
  </w:style>
  <w:style w:type="paragraph" w:styleId="Obsah2">
    <w:name w:val="toc 2"/>
    <w:basedOn w:val="Normlny"/>
    <w:next w:val="Normlny"/>
    <w:semiHidden/>
    <w:pPr>
      <w:tabs>
        <w:tab w:val="right" w:leader="dot" w:pos="9355"/>
      </w:tabs>
      <w:ind w:left="200"/>
    </w:pPr>
  </w:style>
  <w:style w:type="paragraph" w:styleId="Obsah3">
    <w:name w:val="toc 3"/>
    <w:basedOn w:val="Normlny"/>
    <w:next w:val="Normlny"/>
    <w:semiHidden/>
    <w:pPr>
      <w:tabs>
        <w:tab w:val="right" w:leader="dot" w:pos="9355"/>
      </w:tabs>
      <w:ind w:left="400"/>
    </w:pPr>
  </w:style>
  <w:style w:type="paragraph" w:styleId="Obsah4">
    <w:name w:val="toc 4"/>
    <w:basedOn w:val="Normlny"/>
    <w:next w:val="Normlny"/>
    <w:semiHidden/>
    <w:pPr>
      <w:tabs>
        <w:tab w:val="right" w:leader="dot" w:pos="9355"/>
      </w:tabs>
      <w:ind w:left="600"/>
    </w:pPr>
  </w:style>
  <w:style w:type="paragraph" w:styleId="Obsah5">
    <w:name w:val="toc 5"/>
    <w:basedOn w:val="Normlny"/>
    <w:next w:val="Normlny"/>
    <w:semiHidden/>
    <w:pPr>
      <w:tabs>
        <w:tab w:val="right" w:leader="dot" w:pos="9355"/>
      </w:tabs>
      <w:ind w:left="800"/>
    </w:pPr>
  </w:style>
  <w:style w:type="paragraph" w:styleId="Obsah6">
    <w:name w:val="toc 6"/>
    <w:basedOn w:val="Normlny"/>
    <w:next w:val="Normlny"/>
    <w:semiHidden/>
    <w:pPr>
      <w:tabs>
        <w:tab w:val="right" w:leader="dot" w:pos="9355"/>
      </w:tabs>
      <w:ind w:left="1000"/>
    </w:pPr>
  </w:style>
  <w:style w:type="paragraph" w:styleId="Obsah7">
    <w:name w:val="toc 7"/>
    <w:basedOn w:val="Normlny"/>
    <w:next w:val="Normlny"/>
    <w:semiHidden/>
    <w:pPr>
      <w:tabs>
        <w:tab w:val="right" w:leader="dot" w:pos="9355"/>
      </w:tabs>
      <w:ind w:left="1200"/>
    </w:pPr>
  </w:style>
  <w:style w:type="paragraph" w:styleId="Obsah8">
    <w:name w:val="toc 8"/>
    <w:basedOn w:val="Normlny"/>
    <w:next w:val="Normlny"/>
    <w:semiHidden/>
    <w:pPr>
      <w:tabs>
        <w:tab w:val="right" w:leader="dot" w:pos="9355"/>
      </w:tabs>
      <w:ind w:left="1400"/>
    </w:pPr>
  </w:style>
  <w:style w:type="paragraph" w:styleId="Obsah9">
    <w:name w:val="toc 9"/>
    <w:basedOn w:val="Normlny"/>
    <w:next w:val="Normlny"/>
    <w:semiHidden/>
    <w:pPr>
      <w:tabs>
        <w:tab w:val="right" w:leader="dot" w:pos="9355"/>
      </w:tabs>
      <w:ind w:left="1600"/>
    </w:pPr>
  </w:style>
  <w:style w:type="paragraph" w:customStyle="1" w:styleId="TableSpace">
    <w:name w:val="Table Space"/>
    <w:basedOn w:val="Normlny"/>
    <w:rsid w:val="004C24A5"/>
    <w:pPr>
      <w:widowControl w:val="0"/>
      <w:overflowPunct/>
      <w:spacing w:before="100" w:after="100"/>
      <w:textAlignment w:val="auto"/>
    </w:pPr>
    <w:rPr>
      <w:rFonts w:cs="Arial"/>
    </w:rPr>
  </w:style>
  <w:style w:type="paragraph" w:customStyle="1" w:styleId="SubFooter">
    <w:name w:val="SubFooter"/>
    <w:basedOn w:val="Pta"/>
    <w:pPr>
      <w:pBdr>
        <w:top w:val="none" w:sz="0" w:space="0" w:color="auto"/>
      </w:pBdr>
    </w:pPr>
    <w:rPr>
      <w:sz w:val="12"/>
    </w:rPr>
  </w:style>
  <w:style w:type="paragraph" w:customStyle="1" w:styleId="HeadingA">
    <w:name w:val="Heading A"/>
    <w:basedOn w:val="Nadpis1"/>
    <w:next w:val="Zkladntext"/>
    <w:pPr>
      <w:outlineLvl w:val="9"/>
    </w:pPr>
  </w:style>
  <w:style w:type="paragraph" w:customStyle="1" w:styleId="HeadingB">
    <w:name w:val="Heading B"/>
    <w:basedOn w:val="Nadpis2"/>
    <w:next w:val="Zkladntext"/>
    <w:pPr>
      <w:outlineLvl w:val="9"/>
    </w:pPr>
  </w:style>
  <w:style w:type="paragraph" w:customStyle="1" w:styleId="HeadingC">
    <w:name w:val="Heading C"/>
    <w:basedOn w:val="Nadpis3"/>
    <w:next w:val="Zkladntext"/>
    <w:pPr>
      <w:outlineLvl w:val="9"/>
    </w:pPr>
  </w:style>
  <w:style w:type="paragraph" w:customStyle="1" w:styleId="ItalicizedText">
    <w:name w:val="Italicized Text"/>
    <w:basedOn w:val="Normlny"/>
    <w:rsid w:val="004C24A5"/>
    <w:pPr>
      <w:keepLines/>
      <w:widowControl w:val="0"/>
      <w:overflowPunct/>
      <w:spacing w:after="100"/>
      <w:textAlignment w:val="auto"/>
    </w:pPr>
    <w:rPr>
      <w:rFonts w:cs="Arial"/>
      <w:i/>
      <w:iCs/>
    </w:rPr>
  </w:style>
  <w:style w:type="paragraph" w:customStyle="1" w:styleId="TableHeading">
    <w:name w:val="Table Heading"/>
    <w:basedOn w:val="Normlny"/>
    <w:rsid w:val="004C24A5"/>
    <w:pPr>
      <w:widowControl w:val="0"/>
      <w:overflowPunct/>
      <w:spacing w:after="0"/>
      <w:textAlignment w:val="auto"/>
    </w:pPr>
    <w:rPr>
      <w:rFonts w:cs="Arial"/>
      <w:b/>
      <w:bCs/>
    </w:rPr>
  </w:style>
  <w:style w:type="paragraph" w:customStyle="1" w:styleId="DefaultText">
    <w:name w:val="Default Text"/>
    <w:basedOn w:val="Normlny"/>
    <w:rsid w:val="004C24A5"/>
    <w:pPr>
      <w:widowControl w:val="0"/>
      <w:overflowPunct/>
      <w:spacing w:after="100"/>
      <w:textAlignment w:val="auto"/>
    </w:pPr>
    <w:rPr>
      <w:rFonts w:cs="Arial"/>
    </w:rPr>
  </w:style>
  <w:style w:type="paragraph" w:customStyle="1" w:styleId="Odrazka1">
    <w:name w:val="Odrazka 1"/>
    <w:basedOn w:val="Normlny"/>
    <w:rsid w:val="00C82FA8"/>
    <w:pPr>
      <w:numPr>
        <w:numId w:val="2"/>
      </w:numPr>
    </w:pPr>
  </w:style>
  <w:style w:type="character" w:customStyle="1" w:styleId="TableTextChar">
    <w:name w:val="Table Text Char"/>
    <w:link w:val="TableText"/>
    <w:locked/>
    <w:rsid w:val="009C77E7"/>
    <w:rPr>
      <w:rFonts w:ascii="Arial" w:hAnsi="Arial"/>
      <w:lang w:val="en-US" w:eastAsia="en-US"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E367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E3679"/>
    <w:rPr>
      <w:rFonts w:ascii="Tahoma" w:hAnsi="Tahoma" w:cs="Tahoma"/>
      <w:sz w:val="16"/>
      <w:szCs w:val="16"/>
      <w:lang w:val="en-US" w:eastAsia="en-US"/>
    </w:rPr>
  </w:style>
  <w:style w:type="paragraph" w:customStyle="1" w:styleId="Bezriadkovania1">
    <w:name w:val="Bez riadkovania1"/>
    <w:qFormat/>
    <w:rsid w:val="00A576AE"/>
    <w:rPr>
      <w:rFonts w:ascii="Calibri" w:eastAsia="Calibri" w:hAnsi="Calibri"/>
      <w:sz w:val="22"/>
      <w:szCs w:val="22"/>
      <w:lang w:val="en-GB" w:eastAsia="en-US"/>
    </w:rPr>
  </w:style>
  <w:style w:type="character" w:styleId="Odkaznakomentr">
    <w:name w:val="annotation reference"/>
    <w:uiPriority w:val="99"/>
    <w:semiHidden/>
    <w:unhideWhenUsed/>
    <w:rsid w:val="001A688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A6881"/>
  </w:style>
  <w:style w:type="character" w:customStyle="1" w:styleId="TextkomentraChar">
    <w:name w:val="Text komentára Char"/>
    <w:link w:val="Textkomentra"/>
    <w:uiPriority w:val="99"/>
    <w:semiHidden/>
    <w:rsid w:val="001A6881"/>
    <w:rPr>
      <w:rFonts w:ascii="Arial" w:hAnsi="Arial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A6881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1A6881"/>
    <w:rPr>
      <w:rFonts w:ascii="Arial" w:hAnsi="Arial"/>
      <w:b/>
      <w:bCs/>
      <w:lang w:val="en-US" w:eastAsia="en-US"/>
    </w:rPr>
  </w:style>
  <w:style w:type="table" w:styleId="Mriekatabuky">
    <w:name w:val="Table Grid"/>
    <w:basedOn w:val="Normlnatabuka"/>
    <w:rsid w:val="00B06FEC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555B99"/>
    <w:pPr>
      <w:shd w:val="clear" w:color="auto" w:fill="000080"/>
    </w:pPr>
    <w:rPr>
      <w:rFonts w:ascii="Tahoma" w:hAnsi="Tahoma" w:cs="Tahoma"/>
    </w:rPr>
  </w:style>
  <w:style w:type="character" w:styleId="Hypertextovprepojenie">
    <w:name w:val="Hyperlink"/>
    <w:rsid w:val="008B0040"/>
    <w:rPr>
      <w:color w:val="0000FF"/>
      <w:u w:val="single"/>
    </w:rPr>
  </w:style>
  <w:style w:type="character" w:styleId="PouitHypertextovPrepojenie">
    <w:name w:val="FollowedHyperlink"/>
    <w:rsid w:val="003960E1"/>
    <w:rPr>
      <w:color w:val="00FF40"/>
      <w:u w:val="single"/>
    </w:rPr>
  </w:style>
  <w:style w:type="paragraph" w:customStyle="1" w:styleId="ms-unselectedtitle1">
    <w:name w:val="ms-unselectedtitle1"/>
    <w:basedOn w:val="Normlny"/>
    <w:rsid w:val="00FC486A"/>
    <w:pPr>
      <w:overflowPunct/>
      <w:autoSpaceDE/>
      <w:autoSpaceDN/>
      <w:adjustRightInd/>
      <w:spacing w:after="0"/>
      <w:textAlignment w:val="auto"/>
    </w:pPr>
    <w:rPr>
      <w:rFonts w:ascii="Times New Roman" w:hAnsi="Times New Roman"/>
      <w:sz w:val="24"/>
      <w:szCs w:val="24"/>
      <w:lang w:eastAsia="sk-SK"/>
    </w:rPr>
  </w:style>
  <w:style w:type="character" w:customStyle="1" w:styleId="ms-sitemapdirectional">
    <w:name w:val="ms-sitemapdirectional"/>
    <w:basedOn w:val="Predvolenpsmoodseku"/>
    <w:rsid w:val="00B35F50"/>
  </w:style>
  <w:style w:type="character" w:customStyle="1" w:styleId="left">
    <w:name w:val="left"/>
    <w:basedOn w:val="Predvolenpsmoodseku"/>
    <w:rsid w:val="004B57CD"/>
  </w:style>
  <w:style w:type="character" w:customStyle="1" w:styleId="system1">
    <w:name w:val="system1"/>
    <w:rsid w:val="004B57CD"/>
    <w:rPr>
      <w:b w:val="0"/>
      <w:bCs w:val="0"/>
      <w:i w:val="0"/>
      <w:iCs w:val="0"/>
      <w:color w:val="DA8103"/>
    </w:rPr>
  </w:style>
  <w:style w:type="paragraph" w:styleId="Odsekzoznamu">
    <w:name w:val="List Paragraph"/>
    <w:basedOn w:val="Normlny"/>
    <w:uiPriority w:val="34"/>
    <w:qFormat/>
    <w:rsid w:val="004A2970"/>
    <w:pPr>
      <w:overflowPunct/>
      <w:autoSpaceDE/>
      <w:autoSpaceDN/>
      <w:adjustRightInd/>
      <w:spacing w:after="0"/>
      <w:ind w:left="720"/>
      <w:textAlignment w:val="auto"/>
    </w:pPr>
    <w:rPr>
      <w:rFonts w:ascii="Calibri" w:hAnsi="Calibri" w:cs="Calibri"/>
      <w:sz w:val="22"/>
      <w:szCs w:val="22"/>
    </w:rPr>
  </w:style>
  <w:style w:type="paragraph" w:styleId="Normlnywebov">
    <w:name w:val="Normal (Web)"/>
    <w:basedOn w:val="Normlny"/>
    <w:uiPriority w:val="99"/>
    <w:unhideWhenUsed/>
    <w:rsid w:val="004F4ED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eastAsia="sk-SK"/>
    </w:rPr>
  </w:style>
  <w:style w:type="paragraph" w:styleId="Revzia">
    <w:name w:val="Revision"/>
    <w:hidden/>
    <w:uiPriority w:val="99"/>
    <w:semiHidden/>
    <w:rsid w:val="004D7955"/>
    <w:rPr>
      <w:rFonts w:ascii="Arial" w:hAnsi="Arial"/>
      <w:lang w:eastAsia="en-US"/>
    </w:rPr>
  </w:style>
  <w:style w:type="character" w:styleId="Siln">
    <w:name w:val="Strong"/>
    <w:basedOn w:val="Predvolenpsmoodseku"/>
    <w:uiPriority w:val="22"/>
    <w:qFormat/>
    <w:rsid w:val="009974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6D66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lang w:eastAsia="en-US"/>
    </w:rPr>
  </w:style>
  <w:style w:type="paragraph" w:styleId="Nadpis1">
    <w:name w:val="heading 1"/>
    <w:basedOn w:val="Normlny"/>
    <w:next w:val="Normlny"/>
    <w:qFormat/>
    <w:pPr>
      <w:keepNext/>
      <w:keepLines/>
      <w:pageBreakBefore/>
      <w:numPr>
        <w:numId w:val="1"/>
      </w:numPr>
      <w:pBdr>
        <w:top w:val="single" w:sz="12" w:space="1" w:color="auto"/>
      </w:pBdr>
      <w:spacing w:before="142" w:after="113"/>
      <w:outlineLvl w:val="0"/>
    </w:pPr>
    <w:rPr>
      <w:b/>
      <w:kern w:val="28"/>
      <w:sz w:val="36"/>
    </w:rPr>
  </w:style>
  <w:style w:type="paragraph" w:styleId="Nadpis2">
    <w:name w:val="heading 2"/>
    <w:basedOn w:val="Normlny"/>
    <w:next w:val="Normlny"/>
    <w:qFormat/>
    <w:pPr>
      <w:keepNext/>
      <w:numPr>
        <w:ilvl w:val="1"/>
        <w:numId w:val="1"/>
      </w:numPr>
      <w:pBdr>
        <w:top w:val="single" w:sz="6" w:space="1" w:color="auto"/>
      </w:pBdr>
      <w:spacing w:before="425" w:after="113"/>
      <w:outlineLvl w:val="1"/>
    </w:pPr>
    <w:rPr>
      <w:b/>
      <w:sz w:val="28"/>
    </w:rPr>
  </w:style>
  <w:style w:type="paragraph" w:styleId="Nadpis3">
    <w:name w:val="heading 3"/>
    <w:basedOn w:val="Normlny"/>
    <w:next w:val="Normlny"/>
    <w:qFormat/>
    <w:pPr>
      <w:keepNext/>
      <w:numPr>
        <w:ilvl w:val="2"/>
        <w:numId w:val="1"/>
      </w:numPr>
      <w:spacing w:before="425" w:after="113"/>
      <w:outlineLvl w:val="2"/>
    </w:pPr>
    <w:rPr>
      <w:b/>
      <w:i/>
      <w:sz w:val="28"/>
    </w:rPr>
  </w:style>
  <w:style w:type="paragraph" w:styleId="Nadpis4">
    <w:name w:val="heading 4"/>
    <w:basedOn w:val="Normlny"/>
    <w:next w:val="Normlny"/>
    <w:qFormat/>
    <w:pPr>
      <w:keepNext/>
      <w:numPr>
        <w:ilvl w:val="3"/>
        <w:numId w:val="1"/>
      </w:numPr>
      <w:spacing w:before="240" w:after="60"/>
      <w:outlineLvl w:val="3"/>
    </w:pPr>
    <w:rPr>
      <w:b/>
      <w:iCs/>
      <w:sz w:val="24"/>
    </w:rPr>
  </w:style>
  <w:style w:type="paragraph" w:styleId="Nadpis5">
    <w:name w:val="heading 5"/>
    <w:basedOn w:val="Normlny"/>
    <w:next w:val="Normlny"/>
    <w:qFormat/>
    <w:pPr>
      <w:numPr>
        <w:ilvl w:val="4"/>
        <w:numId w:val="1"/>
      </w:numPr>
      <w:spacing w:before="240" w:after="60"/>
      <w:outlineLvl w:val="4"/>
    </w:pPr>
    <w:rPr>
      <w:sz w:val="22"/>
      <w:lang w:val="da-DK"/>
    </w:rPr>
  </w:style>
  <w:style w:type="paragraph" w:styleId="Nadpis6">
    <w:name w:val="heading 6"/>
    <w:basedOn w:val="Normlny"/>
    <w:next w:val="Normlny"/>
    <w:qFormat/>
    <w:pPr>
      <w:numPr>
        <w:ilvl w:val="5"/>
        <w:numId w:val="1"/>
      </w:numPr>
      <w:spacing w:before="240" w:after="60"/>
      <w:outlineLvl w:val="5"/>
    </w:pPr>
    <w:rPr>
      <w:i/>
      <w:sz w:val="22"/>
      <w:lang w:val="da-DK"/>
    </w:rPr>
  </w:style>
  <w:style w:type="paragraph" w:styleId="Nadpis7">
    <w:name w:val="heading 7"/>
    <w:basedOn w:val="Normlny"/>
    <w:next w:val="Normlny"/>
    <w:qFormat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y"/>
    <w:next w:val="Normlny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y"/>
    <w:next w:val="Normlny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pBdr>
        <w:bottom w:val="single" w:sz="6" w:space="3" w:color="auto"/>
      </w:pBdr>
      <w:tabs>
        <w:tab w:val="center" w:pos="4678"/>
      </w:tabs>
    </w:pPr>
  </w:style>
  <w:style w:type="paragraph" w:styleId="Pta">
    <w:name w:val="footer"/>
    <w:basedOn w:val="Normlny"/>
    <w:pPr>
      <w:pBdr>
        <w:top w:val="single" w:sz="6" w:space="1" w:color="auto"/>
      </w:pBdr>
      <w:tabs>
        <w:tab w:val="left" w:pos="1418"/>
        <w:tab w:val="right" w:pos="9356"/>
      </w:tabs>
      <w:spacing w:after="0"/>
    </w:pPr>
    <w:rPr>
      <w:sz w:val="16"/>
    </w:rPr>
  </w:style>
  <w:style w:type="character" w:styleId="slostrany">
    <w:name w:val="page number"/>
    <w:basedOn w:val="Predvolenpsmoodseku"/>
  </w:style>
  <w:style w:type="paragraph" w:styleId="Obsah1">
    <w:name w:val="toc 1"/>
    <w:basedOn w:val="Normlny"/>
    <w:next w:val="Normlny"/>
    <w:semiHidden/>
    <w:pPr>
      <w:tabs>
        <w:tab w:val="right" w:leader="dot" w:pos="9355"/>
      </w:tabs>
    </w:pPr>
    <w:rPr>
      <w:sz w:val="24"/>
    </w:rPr>
  </w:style>
  <w:style w:type="paragraph" w:styleId="Zkladntext">
    <w:name w:val="Body Text"/>
    <w:basedOn w:val="Normlny"/>
    <w:pPr>
      <w:spacing w:after="215"/>
    </w:pPr>
  </w:style>
  <w:style w:type="paragraph" w:styleId="Zarkazkladnhotextu">
    <w:name w:val="Body Text Indent"/>
    <w:basedOn w:val="Normlny"/>
    <w:next w:val="Zkladntext"/>
    <w:pPr>
      <w:ind w:left="283"/>
    </w:pPr>
    <w:rPr>
      <w:i/>
      <w:color w:val="0000FF"/>
    </w:rPr>
  </w:style>
  <w:style w:type="paragraph" w:customStyle="1" w:styleId="TableText">
    <w:name w:val="Table Text"/>
    <w:basedOn w:val="Zkladntext"/>
    <w:link w:val="TableTextChar"/>
    <w:pPr>
      <w:spacing w:after="0"/>
      <w:ind w:left="28" w:right="28"/>
    </w:pPr>
  </w:style>
  <w:style w:type="paragraph" w:styleId="Nzov">
    <w:name w:val="Title"/>
    <w:basedOn w:val="Normlny"/>
    <w:qFormat/>
    <w:pPr>
      <w:spacing w:before="240" w:after="60"/>
      <w:jc w:val="right"/>
    </w:pPr>
    <w:rPr>
      <w:b/>
      <w:kern w:val="28"/>
      <w:sz w:val="28"/>
    </w:rPr>
  </w:style>
  <w:style w:type="paragraph" w:styleId="Podtitul">
    <w:name w:val="Subtitle"/>
    <w:basedOn w:val="Normlny"/>
    <w:qFormat/>
    <w:pPr>
      <w:spacing w:after="60"/>
      <w:jc w:val="right"/>
    </w:pPr>
    <w:rPr>
      <w:i/>
      <w:sz w:val="24"/>
    </w:rPr>
  </w:style>
  <w:style w:type="paragraph" w:styleId="Obsah2">
    <w:name w:val="toc 2"/>
    <w:basedOn w:val="Normlny"/>
    <w:next w:val="Normlny"/>
    <w:semiHidden/>
    <w:pPr>
      <w:tabs>
        <w:tab w:val="right" w:leader="dot" w:pos="9355"/>
      </w:tabs>
      <w:ind w:left="200"/>
    </w:pPr>
  </w:style>
  <w:style w:type="paragraph" w:styleId="Obsah3">
    <w:name w:val="toc 3"/>
    <w:basedOn w:val="Normlny"/>
    <w:next w:val="Normlny"/>
    <w:semiHidden/>
    <w:pPr>
      <w:tabs>
        <w:tab w:val="right" w:leader="dot" w:pos="9355"/>
      </w:tabs>
      <w:ind w:left="400"/>
    </w:pPr>
  </w:style>
  <w:style w:type="paragraph" w:styleId="Obsah4">
    <w:name w:val="toc 4"/>
    <w:basedOn w:val="Normlny"/>
    <w:next w:val="Normlny"/>
    <w:semiHidden/>
    <w:pPr>
      <w:tabs>
        <w:tab w:val="right" w:leader="dot" w:pos="9355"/>
      </w:tabs>
      <w:ind w:left="600"/>
    </w:pPr>
  </w:style>
  <w:style w:type="paragraph" w:styleId="Obsah5">
    <w:name w:val="toc 5"/>
    <w:basedOn w:val="Normlny"/>
    <w:next w:val="Normlny"/>
    <w:semiHidden/>
    <w:pPr>
      <w:tabs>
        <w:tab w:val="right" w:leader="dot" w:pos="9355"/>
      </w:tabs>
      <w:ind w:left="800"/>
    </w:pPr>
  </w:style>
  <w:style w:type="paragraph" w:styleId="Obsah6">
    <w:name w:val="toc 6"/>
    <w:basedOn w:val="Normlny"/>
    <w:next w:val="Normlny"/>
    <w:semiHidden/>
    <w:pPr>
      <w:tabs>
        <w:tab w:val="right" w:leader="dot" w:pos="9355"/>
      </w:tabs>
      <w:ind w:left="1000"/>
    </w:pPr>
  </w:style>
  <w:style w:type="paragraph" w:styleId="Obsah7">
    <w:name w:val="toc 7"/>
    <w:basedOn w:val="Normlny"/>
    <w:next w:val="Normlny"/>
    <w:semiHidden/>
    <w:pPr>
      <w:tabs>
        <w:tab w:val="right" w:leader="dot" w:pos="9355"/>
      </w:tabs>
      <w:ind w:left="1200"/>
    </w:pPr>
  </w:style>
  <w:style w:type="paragraph" w:styleId="Obsah8">
    <w:name w:val="toc 8"/>
    <w:basedOn w:val="Normlny"/>
    <w:next w:val="Normlny"/>
    <w:semiHidden/>
    <w:pPr>
      <w:tabs>
        <w:tab w:val="right" w:leader="dot" w:pos="9355"/>
      </w:tabs>
      <w:ind w:left="1400"/>
    </w:pPr>
  </w:style>
  <w:style w:type="paragraph" w:styleId="Obsah9">
    <w:name w:val="toc 9"/>
    <w:basedOn w:val="Normlny"/>
    <w:next w:val="Normlny"/>
    <w:semiHidden/>
    <w:pPr>
      <w:tabs>
        <w:tab w:val="right" w:leader="dot" w:pos="9355"/>
      </w:tabs>
      <w:ind w:left="1600"/>
    </w:pPr>
  </w:style>
  <w:style w:type="paragraph" w:customStyle="1" w:styleId="TableSpace">
    <w:name w:val="Table Space"/>
    <w:basedOn w:val="Normlny"/>
    <w:rsid w:val="004C24A5"/>
    <w:pPr>
      <w:widowControl w:val="0"/>
      <w:overflowPunct/>
      <w:spacing w:before="100" w:after="100"/>
      <w:textAlignment w:val="auto"/>
    </w:pPr>
    <w:rPr>
      <w:rFonts w:cs="Arial"/>
    </w:rPr>
  </w:style>
  <w:style w:type="paragraph" w:customStyle="1" w:styleId="SubFooter">
    <w:name w:val="SubFooter"/>
    <w:basedOn w:val="Pta"/>
    <w:pPr>
      <w:pBdr>
        <w:top w:val="none" w:sz="0" w:space="0" w:color="auto"/>
      </w:pBdr>
    </w:pPr>
    <w:rPr>
      <w:sz w:val="12"/>
    </w:rPr>
  </w:style>
  <w:style w:type="paragraph" w:customStyle="1" w:styleId="HeadingA">
    <w:name w:val="Heading A"/>
    <w:basedOn w:val="Nadpis1"/>
    <w:next w:val="Zkladntext"/>
    <w:pPr>
      <w:outlineLvl w:val="9"/>
    </w:pPr>
  </w:style>
  <w:style w:type="paragraph" w:customStyle="1" w:styleId="HeadingB">
    <w:name w:val="Heading B"/>
    <w:basedOn w:val="Nadpis2"/>
    <w:next w:val="Zkladntext"/>
    <w:pPr>
      <w:outlineLvl w:val="9"/>
    </w:pPr>
  </w:style>
  <w:style w:type="paragraph" w:customStyle="1" w:styleId="HeadingC">
    <w:name w:val="Heading C"/>
    <w:basedOn w:val="Nadpis3"/>
    <w:next w:val="Zkladntext"/>
    <w:pPr>
      <w:outlineLvl w:val="9"/>
    </w:pPr>
  </w:style>
  <w:style w:type="paragraph" w:customStyle="1" w:styleId="ItalicizedText">
    <w:name w:val="Italicized Text"/>
    <w:basedOn w:val="Normlny"/>
    <w:rsid w:val="004C24A5"/>
    <w:pPr>
      <w:keepLines/>
      <w:widowControl w:val="0"/>
      <w:overflowPunct/>
      <w:spacing w:after="100"/>
      <w:textAlignment w:val="auto"/>
    </w:pPr>
    <w:rPr>
      <w:rFonts w:cs="Arial"/>
      <w:i/>
      <w:iCs/>
    </w:rPr>
  </w:style>
  <w:style w:type="paragraph" w:customStyle="1" w:styleId="TableHeading">
    <w:name w:val="Table Heading"/>
    <w:basedOn w:val="Normlny"/>
    <w:rsid w:val="004C24A5"/>
    <w:pPr>
      <w:widowControl w:val="0"/>
      <w:overflowPunct/>
      <w:spacing w:after="0"/>
      <w:textAlignment w:val="auto"/>
    </w:pPr>
    <w:rPr>
      <w:rFonts w:cs="Arial"/>
      <w:b/>
      <w:bCs/>
    </w:rPr>
  </w:style>
  <w:style w:type="paragraph" w:customStyle="1" w:styleId="DefaultText">
    <w:name w:val="Default Text"/>
    <w:basedOn w:val="Normlny"/>
    <w:rsid w:val="004C24A5"/>
    <w:pPr>
      <w:widowControl w:val="0"/>
      <w:overflowPunct/>
      <w:spacing w:after="100"/>
      <w:textAlignment w:val="auto"/>
    </w:pPr>
    <w:rPr>
      <w:rFonts w:cs="Arial"/>
    </w:rPr>
  </w:style>
  <w:style w:type="paragraph" w:customStyle="1" w:styleId="Odrazka1">
    <w:name w:val="Odrazka 1"/>
    <w:basedOn w:val="Normlny"/>
    <w:rsid w:val="00C82FA8"/>
    <w:pPr>
      <w:numPr>
        <w:numId w:val="2"/>
      </w:numPr>
    </w:pPr>
  </w:style>
  <w:style w:type="character" w:customStyle="1" w:styleId="TableTextChar">
    <w:name w:val="Table Text Char"/>
    <w:link w:val="TableText"/>
    <w:locked/>
    <w:rsid w:val="009C77E7"/>
    <w:rPr>
      <w:rFonts w:ascii="Arial" w:hAnsi="Arial"/>
      <w:lang w:val="en-US" w:eastAsia="en-US"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E367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E3679"/>
    <w:rPr>
      <w:rFonts w:ascii="Tahoma" w:hAnsi="Tahoma" w:cs="Tahoma"/>
      <w:sz w:val="16"/>
      <w:szCs w:val="16"/>
      <w:lang w:val="en-US" w:eastAsia="en-US"/>
    </w:rPr>
  </w:style>
  <w:style w:type="paragraph" w:customStyle="1" w:styleId="Bezriadkovania1">
    <w:name w:val="Bez riadkovania1"/>
    <w:qFormat/>
    <w:rsid w:val="00A576AE"/>
    <w:rPr>
      <w:rFonts w:ascii="Calibri" w:eastAsia="Calibri" w:hAnsi="Calibri"/>
      <w:sz w:val="22"/>
      <w:szCs w:val="22"/>
      <w:lang w:val="en-GB" w:eastAsia="en-US"/>
    </w:rPr>
  </w:style>
  <w:style w:type="character" w:styleId="Odkaznakomentr">
    <w:name w:val="annotation reference"/>
    <w:uiPriority w:val="99"/>
    <w:semiHidden/>
    <w:unhideWhenUsed/>
    <w:rsid w:val="001A688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A6881"/>
  </w:style>
  <w:style w:type="character" w:customStyle="1" w:styleId="TextkomentraChar">
    <w:name w:val="Text komentára Char"/>
    <w:link w:val="Textkomentra"/>
    <w:uiPriority w:val="99"/>
    <w:semiHidden/>
    <w:rsid w:val="001A6881"/>
    <w:rPr>
      <w:rFonts w:ascii="Arial" w:hAnsi="Arial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A6881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1A6881"/>
    <w:rPr>
      <w:rFonts w:ascii="Arial" w:hAnsi="Arial"/>
      <w:b/>
      <w:bCs/>
      <w:lang w:val="en-US" w:eastAsia="en-US"/>
    </w:rPr>
  </w:style>
  <w:style w:type="table" w:styleId="Mriekatabuky">
    <w:name w:val="Table Grid"/>
    <w:basedOn w:val="Normlnatabuka"/>
    <w:rsid w:val="00B06FEC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555B99"/>
    <w:pPr>
      <w:shd w:val="clear" w:color="auto" w:fill="000080"/>
    </w:pPr>
    <w:rPr>
      <w:rFonts w:ascii="Tahoma" w:hAnsi="Tahoma" w:cs="Tahoma"/>
    </w:rPr>
  </w:style>
  <w:style w:type="character" w:styleId="Hypertextovprepojenie">
    <w:name w:val="Hyperlink"/>
    <w:rsid w:val="008B0040"/>
    <w:rPr>
      <w:color w:val="0000FF"/>
      <w:u w:val="single"/>
    </w:rPr>
  </w:style>
  <w:style w:type="character" w:styleId="PouitHypertextovPrepojenie">
    <w:name w:val="FollowedHyperlink"/>
    <w:rsid w:val="003960E1"/>
    <w:rPr>
      <w:color w:val="00FF40"/>
      <w:u w:val="single"/>
    </w:rPr>
  </w:style>
  <w:style w:type="paragraph" w:customStyle="1" w:styleId="ms-unselectedtitle1">
    <w:name w:val="ms-unselectedtitle1"/>
    <w:basedOn w:val="Normlny"/>
    <w:rsid w:val="00FC486A"/>
    <w:pPr>
      <w:overflowPunct/>
      <w:autoSpaceDE/>
      <w:autoSpaceDN/>
      <w:adjustRightInd/>
      <w:spacing w:after="0"/>
      <w:textAlignment w:val="auto"/>
    </w:pPr>
    <w:rPr>
      <w:rFonts w:ascii="Times New Roman" w:hAnsi="Times New Roman"/>
      <w:sz w:val="24"/>
      <w:szCs w:val="24"/>
      <w:lang w:eastAsia="sk-SK"/>
    </w:rPr>
  </w:style>
  <w:style w:type="character" w:customStyle="1" w:styleId="ms-sitemapdirectional">
    <w:name w:val="ms-sitemapdirectional"/>
    <w:basedOn w:val="Predvolenpsmoodseku"/>
    <w:rsid w:val="00B35F50"/>
  </w:style>
  <w:style w:type="character" w:customStyle="1" w:styleId="left">
    <w:name w:val="left"/>
    <w:basedOn w:val="Predvolenpsmoodseku"/>
    <w:rsid w:val="004B57CD"/>
  </w:style>
  <w:style w:type="character" w:customStyle="1" w:styleId="system1">
    <w:name w:val="system1"/>
    <w:rsid w:val="004B57CD"/>
    <w:rPr>
      <w:b w:val="0"/>
      <w:bCs w:val="0"/>
      <w:i w:val="0"/>
      <w:iCs w:val="0"/>
      <w:color w:val="DA8103"/>
    </w:rPr>
  </w:style>
  <w:style w:type="paragraph" w:styleId="Odsekzoznamu">
    <w:name w:val="List Paragraph"/>
    <w:basedOn w:val="Normlny"/>
    <w:uiPriority w:val="34"/>
    <w:qFormat/>
    <w:rsid w:val="004A2970"/>
    <w:pPr>
      <w:overflowPunct/>
      <w:autoSpaceDE/>
      <w:autoSpaceDN/>
      <w:adjustRightInd/>
      <w:spacing w:after="0"/>
      <w:ind w:left="720"/>
      <w:textAlignment w:val="auto"/>
    </w:pPr>
    <w:rPr>
      <w:rFonts w:ascii="Calibri" w:hAnsi="Calibri" w:cs="Calibri"/>
      <w:sz w:val="22"/>
      <w:szCs w:val="22"/>
    </w:rPr>
  </w:style>
  <w:style w:type="paragraph" w:styleId="Normlnywebov">
    <w:name w:val="Normal (Web)"/>
    <w:basedOn w:val="Normlny"/>
    <w:uiPriority w:val="99"/>
    <w:unhideWhenUsed/>
    <w:rsid w:val="004F4ED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eastAsia="sk-SK"/>
    </w:rPr>
  </w:style>
  <w:style w:type="paragraph" w:styleId="Revzia">
    <w:name w:val="Revision"/>
    <w:hidden/>
    <w:uiPriority w:val="99"/>
    <w:semiHidden/>
    <w:rsid w:val="004D7955"/>
    <w:rPr>
      <w:rFonts w:ascii="Arial" w:hAnsi="Arial"/>
      <w:lang w:eastAsia="en-US"/>
    </w:rPr>
  </w:style>
  <w:style w:type="character" w:styleId="Siln">
    <w:name w:val="Strong"/>
    <w:basedOn w:val="Predvolenpsmoodseku"/>
    <w:uiPriority w:val="22"/>
    <w:qFormat/>
    <w:rsid w:val="009974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0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44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4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1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0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0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1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4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9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0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2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4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0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7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1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6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2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6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6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2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6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2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5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9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61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900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9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2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6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5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76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2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1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4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5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0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5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3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0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812">
          <w:marLeft w:val="17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4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491">
          <w:marLeft w:val="17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9013">
          <w:marLeft w:val="17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5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2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36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2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74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300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2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5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8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7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3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4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5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7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277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6243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8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2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7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0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5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4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011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3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2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3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4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3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05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93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1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910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9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36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6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5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3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1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9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6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9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5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1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34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3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0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4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0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3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010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72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319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25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55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8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956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14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16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19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871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49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75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95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1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1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5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3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oleObject" Target="embeddings/Microsoft_PowerPoint_97-2003_Presentation1.ppt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My%20Documents\dwnlds\packages\Basic\PMMSMPAP.do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0BDD5-3D33-4AEF-A3B8-00F11FB53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PMMSMPAP</Template>
  <TotalTime>72</TotalTime>
  <Pages>3</Pages>
  <Words>695</Words>
  <Characters>3962</Characters>
  <Application>Microsoft Office Word</Application>
  <DocSecurity>0</DocSecurity>
  <Lines>33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Financna sprava Slovenskej republiky</Company>
  <LinksUpToDate>false</LinksUpToDate>
  <CharactersWithSpaces>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Ragan</dc:creator>
  <cp:lastModifiedBy>Ďurčenková Lucia Ing.</cp:lastModifiedBy>
  <cp:revision>15</cp:revision>
  <cp:lastPrinted>2014-12-10T07:40:00Z</cp:lastPrinted>
  <dcterms:created xsi:type="dcterms:W3CDTF">2015-09-02T21:38:00Z</dcterms:created>
  <dcterms:modified xsi:type="dcterms:W3CDTF">2015-09-04T11:41:00Z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Externý dokument</vt:lpwstr>
  </property>
  <property fmtid="{D5CDD505-2E9C-101B-9397-08002B2CF9AE}" pid="3" name="_ReviewCycleID">
    <vt:lpwstr/>
  </property>
  <property fmtid="{D5CDD505-2E9C-101B-9397-08002B2CF9AE}" pid="4" name="display_urn:schemas-microsoft-com:office:office#Vlastn_x00ed_k">
    <vt:lpwstr>katarina.ondruskova</vt:lpwstr>
  </property>
  <property fmtid="{D5CDD505-2E9C-101B-9397-08002B2CF9AE}" pid="5" name="Recenzenti dokumentu interní">
    <vt:lpwstr/>
  </property>
  <property fmtid="{D5CDD505-2E9C-101B-9397-08002B2CF9AE}" pid="6" name="Recenzenti dokumentu externí">
    <vt:lpwstr>46;#sdsportal:luboslava.chamkova;#71;#sdsportal:katarina.lintnerova;#45;#sdsportal:iveta.biresova</vt:lpwstr>
  </property>
  <property fmtid="{D5CDD505-2E9C-101B-9397-08002B2CF9AE}" pid="7" name="Projekt">
    <vt:lpwstr>ISFS-SD</vt:lpwstr>
  </property>
  <property fmtid="{D5CDD505-2E9C-101B-9397-08002B2CF9AE}" pid="8" name="ContentTypeId">
    <vt:lpwstr>0x0101006D95EE1DDEA59E41921F45A54ED2AEB80100C283F9BA9E051C4EAD82E12683A69413</vt:lpwstr>
  </property>
  <property fmtid="{D5CDD505-2E9C-101B-9397-08002B2CF9AE}" pid="9" name="Etapa projektu">
    <vt:lpwstr>Ascendant 2 – Cieľový koncept</vt:lpwstr>
  </property>
  <property fmtid="{D5CDD505-2E9C-101B-9397-08002B2CF9AE}" pid="10" name="Stav dokumentu interný">
    <vt:lpwstr/>
  </property>
  <property fmtid="{D5CDD505-2E9C-101B-9397-08002B2CF9AE}" pid="11" name="Spoluautori">
    <vt:lpwstr/>
  </property>
  <property fmtid="{D5CDD505-2E9C-101B-9397-08002B2CF9AE}" pid="12" name="Stav dokumentu externý">
    <vt:lpwstr>Draft</vt:lpwstr>
  </property>
  <property fmtid="{D5CDD505-2E9C-101B-9397-08002B2CF9AE}" pid="13" name="display_urn:schemas-microsoft-com:office:office#Schvalovate_x013e__x0020_extern_x00fd_">
    <vt:lpwstr>katarina.lintnerova</vt:lpwstr>
  </property>
  <property fmtid="{D5CDD505-2E9C-101B-9397-08002B2CF9AE}" pid="14" name="URL">
    <vt:lpwstr/>
  </property>
  <property fmtid="{D5CDD505-2E9C-101B-9397-08002B2CF9AE}" pid="15" name="_Version">
    <vt:lpwstr/>
  </property>
  <property fmtid="{D5CDD505-2E9C-101B-9397-08002B2CF9AE}" pid="16" name="Subprojekt">
    <vt:lpwstr/>
  </property>
  <property fmtid="{D5CDD505-2E9C-101B-9397-08002B2CF9AE}" pid="17" name="Subject">
    <vt:lpwstr>Documentfactory Template</vt:lpwstr>
  </property>
  <property fmtid="{D5CDD505-2E9C-101B-9397-08002B2CF9AE}" pid="18" name="_Author">
    <vt:lpwstr/>
  </property>
  <property fmtid="{D5CDD505-2E9C-101B-9397-08002B2CF9AE}" pid="19" name="_Category">
    <vt:lpwstr/>
  </property>
  <property fmtid="{D5CDD505-2E9C-101B-9397-08002B2CF9AE}" pid="20" name="Categories">
    <vt:lpwstr/>
  </property>
  <property fmtid="{D5CDD505-2E9C-101B-9397-08002B2CF9AE}" pid="21" name="Approval Level">
    <vt:lpwstr/>
  </property>
  <property fmtid="{D5CDD505-2E9C-101B-9397-08002B2CF9AE}" pid="22" name="_Comments">
    <vt:lpwstr>V3.0.0.</vt:lpwstr>
  </property>
  <property fmtid="{D5CDD505-2E9C-101B-9397-08002B2CF9AE}" pid="23" name="Assigned To">
    <vt:lpwstr/>
  </property>
  <property fmtid="{D5CDD505-2E9C-101B-9397-08002B2CF9AE}" pid="24" name="Keywords">
    <vt:lpwstr/>
  </property>
  <property fmtid="{D5CDD505-2E9C-101B-9397-08002B2CF9AE}" pid="25" name="Schvalovateľ interný">
    <vt:lpwstr/>
  </property>
  <property fmtid="{D5CDD505-2E9C-101B-9397-08002B2CF9AE}" pid="26" name="display_urn:schemas-microsoft-com:office:office#Recenzenti_x0020_dokumentu_x0020_extern_x00ed_">
    <vt:lpwstr>luboslava.chamkova;katarina.lintnerova;iveta.biresova</vt:lpwstr>
  </property>
  <property fmtid="{D5CDD505-2E9C-101B-9397-08002B2CF9AE}" pid="27" name="Spoluautor">
    <vt:lpwstr/>
  </property>
  <property fmtid="{D5CDD505-2E9C-101B-9397-08002B2CF9AE}" pid="28" name="Stav dokumentu (Cieľový koncept)">
    <vt:lpwstr/>
  </property>
  <property fmtid="{D5CDD505-2E9C-101B-9397-08002B2CF9AE}" pid="29" name="Plánované ukončenie">
    <vt:lpwstr/>
  </property>
  <property fmtid="{D5CDD505-2E9C-101B-9397-08002B2CF9AE}" pid="30" name="Skutočné ukončenie">
    <vt:lpwstr/>
  </property>
  <property fmtid="{D5CDD505-2E9C-101B-9397-08002B2CF9AE}" pid="31" name="PercentComplete">
    <vt:lpwstr/>
  </property>
  <property fmtid="{D5CDD505-2E9C-101B-9397-08002B2CF9AE}" pid="32" name="Dátum schválenia">
    <vt:lpwstr/>
  </property>
  <property fmtid="{D5CDD505-2E9C-101B-9397-08002B2CF9AE}" pid="33" name="Schvalovateľ externý">
    <vt:lpwstr>71</vt:lpwstr>
  </property>
  <property fmtid="{D5CDD505-2E9C-101B-9397-08002B2CF9AE}" pid="34" name="Dátum schválenia externý">
    <vt:lpwstr/>
  </property>
  <property fmtid="{D5CDD505-2E9C-101B-9397-08002B2CF9AE}" pid="35" name="Vlastník">
    <vt:lpwstr/>
  </property>
  <property fmtid="{D5CDD505-2E9C-101B-9397-08002B2CF9AE}" pid="36" name="Dátum schválenia interný">
    <vt:lpwstr/>
  </property>
  <property fmtid="{D5CDD505-2E9C-101B-9397-08002B2CF9AE}" pid="37" name="FSC#COOSYSTEM@1.1:Container">
    <vt:lpwstr>COO.2198.9900.2.1173314</vt:lpwstr>
  </property>
  <property fmtid="{D5CDD505-2E9C-101B-9397-08002B2CF9AE}" pid="38" name="FSC#FSCFOLIO@1.1001:docpropproject">
    <vt:lpwstr/>
  </property>
  <property fmtid="{D5CDD505-2E9C-101B-9397-08002B2CF9AE}" pid="39" name="_EmailEntryID">
    <vt:lpwstr>00000000028C19724D4DF7429A1B7CEAA95FEFABE40A2400</vt:lpwstr>
  </property>
  <property fmtid="{D5CDD505-2E9C-101B-9397-08002B2CF9AE}" pid="40" name="_EmailStoreID0">
    <vt:lpwstr>0000000038A1BB1005E5101AA1BB08002B2A56C20000454D534D44422E444C4C00000000000000001B55FA20AA6611CD9BC800AA002FC45A0C0000006F75746C6F6F6B2D62622E66696E616E636E617370726176612E736B002F6F3D66696E616E636E617370726176612F6F753D45786368616E67652041646D696E6973747</vt:lpwstr>
  </property>
  <property fmtid="{D5CDD505-2E9C-101B-9397-08002B2CF9AE}" pid="41" name="_EmailStoreID1">
    <vt:lpwstr>261746976652047726F7570202846594449424F484632335350444C54292F636E3D526563697069656E74732F636E3D75736572623630386231386500</vt:lpwstr>
  </property>
  <property fmtid="{D5CDD505-2E9C-101B-9397-08002B2CF9AE}" pid="42" name="_EmailStoreID2">
    <vt:lpwstr>00650063002E0073006B0000000000</vt:lpwstr>
  </property>
  <property fmtid="{D5CDD505-2E9C-101B-9397-08002B2CF9AE}" pid="43" name="_EmailStoreID">
    <vt:lpwstr>0000000038A1BB1005E5101AA1BB08002B2A56C200006D737073742E646C6C00000000004E495441F9BFB80100AA0037D96E0000000043003A005C0050006F007300740061005C0070006F007300740061005F006E00650077002E007000730074000000</vt:lpwstr>
  </property>
</Properties>
</file>