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716" w:rsidRPr="00A50D79" w:rsidRDefault="00065716" w:rsidP="00056BE5">
      <w:pPr>
        <w:pStyle w:val="Noparagraphstyle"/>
        <w:spacing w:before="120"/>
        <w:jc w:val="center"/>
        <w:rPr>
          <w:rFonts w:ascii="Verdana" w:hAnsi="Verdana"/>
          <w:b/>
          <w:sz w:val="18"/>
          <w:szCs w:val="17"/>
        </w:rPr>
      </w:pPr>
      <w:bookmarkStart w:id="0" w:name="_GoBack"/>
      <w:bookmarkEnd w:id="0"/>
      <w:r w:rsidRPr="00A50D79">
        <w:rPr>
          <w:rFonts w:ascii="Verdana" w:hAnsi="Verdana"/>
          <w:b/>
          <w:sz w:val="22"/>
          <w:szCs w:val="18"/>
        </w:rPr>
        <w:t xml:space="preserve">Insurance Europe alternative wording suggestions to the EC’s proposed General Data </w:t>
      </w:r>
      <w:r w:rsidRPr="00A50D79">
        <w:rPr>
          <w:rFonts w:ascii="Verdana" w:hAnsi="Verdana"/>
          <w:b/>
          <w:sz w:val="22"/>
          <w:szCs w:val="17"/>
        </w:rPr>
        <w:t>Protection Regulation</w:t>
      </w:r>
    </w:p>
    <w:p w:rsidR="00F643A2" w:rsidRPr="00F643A2" w:rsidRDefault="00F643A2" w:rsidP="00056BE5">
      <w:pPr>
        <w:pStyle w:val="CEABullet-Level1"/>
        <w:spacing w:before="120"/>
        <w:rPr>
          <w:b/>
          <w:sz w:val="18"/>
        </w:rPr>
      </w:pPr>
      <w:r w:rsidRPr="00F643A2">
        <w:rPr>
          <w:b/>
          <w:sz w:val="18"/>
        </w:rPr>
        <w:t xml:space="preserve">Right to </w:t>
      </w:r>
      <w:proofErr w:type="spellStart"/>
      <w:r w:rsidRPr="00F643A2">
        <w:rPr>
          <w:b/>
          <w:sz w:val="18"/>
        </w:rPr>
        <w:t>withdraw</w:t>
      </w:r>
      <w:proofErr w:type="spellEnd"/>
      <w:r w:rsidRPr="00F643A2">
        <w:rPr>
          <w:b/>
          <w:sz w:val="18"/>
        </w:rPr>
        <w:t xml:space="preserve"> consent </w:t>
      </w:r>
    </w:p>
    <w:tbl>
      <w:tblPr>
        <w:tblStyle w:val="TableGrid"/>
        <w:tblW w:w="0" w:type="auto"/>
        <w:tblLook w:val="04A0" w:firstRow="1" w:lastRow="0" w:firstColumn="1" w:lastColumn="0" w:noHBand="0" w:noVBand="1"/>
      </w:tblPr>
      <w:tblGrid>
        <w:gridCol w:w="4901"/>
        <w:gridCol w:w="4902"/>
      </w:tblGrid>
      <w:tr w:rsidR="00065716" w:rsidTr="00065716">
        <w:tc>
          <w:tcPr>
            <w:tcW w:w="4901" w:type="dxa"/>
          </w:tcPr>
          <w:p w:rsidR="00065716" w:rsidRPr="000F4DFF" w:rsidRDefault="00693267" w:rsidP="00065716">
            <w:pPr>
              <w:pStyle w:val="Noparagraphstyle"/>
              <w:jc w:val="both"/>
              <w:rPr>
                <w:rFonts w:ascii="Verdana" w:hAnsi="Verdana"/>
                <w:sz w:val="17"/>
                <w:szCs w:val="17"/>
              </w:rPr>
            </w:pPr>
            <w:r>
              <w:rPr>
                <w:rFonts w:ascii="Verdana" w:hAnsi="Verdana"/>
                <w:sz w:val="17"/>
                <w:szCs w:val="17"/>
              </w:rPr>
              <w:t>Text proposed by the Commission</w:t>
            </w:r>
          </w:p>
        </w:tc>
        <w:tc>
          <w:tcPr>
            <w:tcW w:w="4902" w:type="dxa"/>
          </w:tcPr>
          <w:p w:rsidR="00065716" w:rsidRPr="000F4DFF" w:rsidRDefault="00065716" w:rsidP="00065716">
            <w:pPr>
              <w:pStyle w:val="Noparagraphstyle"/>
              <w:jc w:val="both"/>
              <w:rPr>
                <w:rFonts w:ascii="Verdana" w:hAnsi="Verdana"/>
                <w:sz w:val="17"/>
                <w:szCs w:val="17"/>
              </w:rPr>
            </w:pPr>
            <w:r w:rsidRPr="000F4DFF">
              <w:rPr>
                <w:rFonts w:ascii="Verdana" w:hAnsi="Verdana"/>
                <w:sz w:val="17"/>
                <w:szCs w:val="17"/>
              </w:rPr>
              <w:t xml:space="preserve">Proposed amendment </w:t>
            </w:r>
          </w:p>
        </w:tc>
      </w:tr>
      <w:tr w:rsidR="00065716" w:rsidTr="00065716">
        <w:tc>
          <w:tcPr>
            <w:tcW w:w="4901" w:type="dxa"/>
          </w:tcPr>
          <w:p w:rsidR="00065716" w:rsidRPr="000F4DFF" w:rsidRDefault="00065716" w:rsidP="00F643A2">
            <w:pPr>
              <w:pStyle w:val="Noparagraphstyle"/>
              <w:jc w:val="both"/>
              <w:rPr>
                <w:rFonts w:ascii="Verdana" w:hAnsi="Verdana"/>
                <w:sz w:val="17"/>
                <w:szCs w:val="17"/>
                <w:u w:val="single"/>
              </w:rPr>
            </w:pPr>
            <w:r w:rsidRPr="000F4DFF">
              <w:rPr>
                <w:rFonts w:ascii="Verdana" w:hAnsi="Verdana"/>
                <w:sz w:val="17"/>
                <w:szCs w:val="17"/>
                <w:u w:val="single"/>
              </w:rPr>
              <w:t xml:space="preserve">Article 7par.3 – Right to withdraw consent </w:t>
            </w:r>
          </w:p>
          <w:p w:rsidR="00065716" w:rsidRPr="00065716" w:rsidRDefault="00065716" w:rsidP="00F643A2">
            <w:pPr>
              <w:pStyle w:val="Noparagraphstyle"/>
              <w:jc w:val="both"/>
              <w:rPr>
                <w:sz w:val="17"/>
                <w:szCs w:val="17"/>
              </w:rPr>
            </w:pPr>
            <w:r w:rsidRPr="000F4DFF">
              <w:rPr>
                <w:rFonts w:ascii="Verdana" w:hAnsi="Verdana"/>
                <w:sz w:val="17"/>
                <w:szCs w:val="17"/>
              </w:rPr>
              <w:t>The data subject shall have the right to withdraw his or her consent at any time. The withdrawal of consent shall not affect the lawfulness of processing based on consent before its withdrawal</w:t>
            </w:r>
            <w:r>
              <w:rPr>
                <w:sz w:val="17"/>
                <w:szCs w:val="17"/>
              </w:rPr>
              <w:t xml:space="preserve">. </w:t>
            </w:r>
          </w:p>
        </w:tc>
        <w:tc>
          <w:tcPr>
            <w:tcW w:w="4902" w:type="dxa"/>
          </w:tcPr>
          <w:p w:rsidR="00065716" w:rsidRPr="000F4DFF" w:rsidRDefault="00065716" w:rsidP="00F643A2">
            <w:pPr>
              <w:pStyle w:val="Noparagraphstyle"/>
              <w:jc w:val="both"/>
              <w:rPr>
                <w:rFonts w:ascii="Verdana" w:hAnsi="Verdana"/>
                <w:sz w:val="17"/>
                <w:szCs w:val="17"/>
                <w:u w:val="single"/>
              </w:rPr>
            </w:pPr>
            <w:r w:rsidRPr="000F4DFF">
              <w:rPr>
                <w:rFonts w:ascii="Verdana" w:hAnsi="Verdana"/>
                <w:sz w:val="17"/>
                <w:szCs w:val="17"/>
                <w:u w:val="single"/>
              </w:rPr>
              <w:t xml:space="preserve">Article 7par.3 – Right to withdraw consent </w:t>
            </w:r>
          </w:p>
          <w:p w:rsidR="00065716" w:rsidRPr="00F643A2" w:rsidRDefault="00065716" w:rsidP="00F643A2">
            <w:pPr>
              <w:pStyle w:val="Noparagraphstyle"/>
              <w:jc w:val="both"/>
              <w:rPr>
                <w:rFonts w:ascii="Verdana" w:hAnsi="Verdana"/>
                <w:b/>
                <w:i/>
                <w:color w:val="FF0000"/>
                <w:sz w:val="17"/>
                <w:szCs w:val="17"/>
              </w:rPr>
            </w:pPr>
            <w:r w:rsidRPr="000F4DFF">
              <w:rPr>
                <w:rFonts w:ascii="Verdana" w:hAnsi="Verdana"/>
                <w:sz w:val="17"/>
                <w:szCs w:val="17"/>
              </w:rPr>
              <w:t xml:space="preserve">The data subject shall have the right to withdraw his or her consent at any time </w:t>
            </w:r>
            <w:r w:rsidR="00D21FC3">
              <w:rPr>
                <w:rFonts w:ascii="Verdana" w:hAnsi="Verdana"/>
                <w:b/>
                <w:i/>
                <w:color w:val="FF0000"/>
                <w:sz w:val="17"/>
                <w:szCs w:val="17"/>
              </w:rPr>
              <w:t xml:space="preserve">except when the processing of personal data is necessary: </w:t>
            </w:r>
          </w:p>
          <w:p w:rsidR="00065716" w:rsidRPr="00F643A2" w:rsidRDefault="007B08E7" w:rsidP="00CA74EF">
            <w:pPr>
              <w:pStyle w:val="Noparagraphstyle"/>
              <w:numPr>
                <w:ilvl w:val="0"/>
                <w:numId w:val="17"/>
              </w:numPr>
              <w:jc w:val="both"/>
              <w:rPr>
                <w:rFonts w:ascii="Verdana" w:hAnsi="Verdana"/>
                <w:b/>
                <w:i/>
                <w:color w:val="FF0000"/>
                <w:sz w:val="17"/>
                <w:szCs w:val="17"/>
              </w:rPr>
            </w:pPr>
            <w:r w:rsidRPr="00F643A2">
              <w:rPr>
                <w:rFonts w:ascii="Verdana" w:hAnsi="Verdana"/>
                <w:b/>
                <w:i/>
                <w:color w:val="FF0000"/>
                <w:sz w:val="17"/>
                <w:szCs w:val="17"/>
              </w:rPr>
              <w:t xml:space="preserve">for the </w:t>
            </w:r>
            <w:r w:rsidR="000F4DFF" w:rsidRPr="00F643A2">
              <w:rPr>
                <w:rFonts w:ascii="Verdana" w:hAnsi="Verdana"/>
                <w:b/>
                <w:i/>
                <w:color w:val="FF0000"/>
                <w:sz w:val="17"/>
                <w:szCs w:val="17"/>
              </w:rPr>
              <w:t>execution of the contract</w:t>
            </w:r>
            <w:r w:rsidR="000B3596">
              <w:rPr>
                <w:rFonts w:ascii="Verdana" w:hAnsi="Verdana"/>
                <w:b/>
                <w:i/>
                <w:color w:val="FF0000"/>
                <w:sz w:val="17"/>
                <w:szCs w:val="17"/>
              </w:rPr>
              <w:t xml:space="preserve">, unless otherwise agreed </w:t>
            </w:r>
            <w:r w:rsidR="00A17C25">
              <w:rPr>
                <w:rFonts w:ascii="Verdana" w:hAnsi="Verdana"/>
                <w:b/>
                <w:i/>
                <w:color w:val="FF0000"/>
                <w:sz w:val="17"/>
                <w:szCs w:val="17"/>
              </w:rPr>
              <w:t>by</w:t>
            </w:r>
            <w:r w:rsidR="000B3596">
              <w:rPr>
                <w:rFonts w:ascii="Verdana" w:hAnsi="Verdana"/>
                <w:b/>
                <w:i/>
                <w:color w:val="FF0000"/>
                <w:sz w:val="17"/>
                <w:szCs w:val="17"/>
              </w:rPr>
              <w:t xml:space="preserve"> the parties;</w:t>
            </w:r>
          </w:p>
          <w:p w:rsidR="00D21FC3" w:rsidRDefault="007B08E7" w:rsidP="00CA74EF">
            <w:pPr>
              <w:pStyle w:val="Noparagraphstyle"/>
              <w:numPr>
                <w:ilvl w:val="0"/>
                <w:numId w:val="17"/>
              </w:numPr>
              <w:jc w:val="both"/>
              <w:rPr>
                <w:rFonts w:ascii="Verdana" w:hAnsi="Verdana"/>
                <w:b/>
                <w:i/>
                <w:color w:val="FF0000"/>
                <w:sz w:val="17"/>
                <w:szCs w:val="17"/>
              </w:rPr>
            </w:pPr>
            <w:r w:rsidRPr="00F643A2">
              <w:rPr>
                <w:rFonts w:ascii="Verdana" w:hAnsi="Verdana"/>
                <w:b/>
                <w:i/>
                <w:color w:val="FF0000"/>
                <w:sz w:val="17"/>
                <w:szCs w:val="17"/>
              </w:rPr>
              <w:t xml:space="preserve">for </w:t>
            </w:r>
            <w:r w:rsidR="0078389B">
              <w:rPr>
                <w:rFonts w:ascii="Verdana" w:hAnsi="Verdana"/>
                <w:b/>
                <w:i/>
                <w:color w:val="FF0000"/>
                <w:sz w:val="17"/>
                <w:szCs w:val="17"/>
              </w:rPr>
              <w:t>compliance with legal obligation</w:t>
            </w:r>
            <w:r w:rsidR="00B45B51">
              <w:rPr>
                <w:rFonts w:ascii="Verdana" w:hAnsi="Verdana"/>
                <w:b/>
                <w:i/>
                <w:color w:val="FF0000"/>
                <w:sz w:val="17"/>
                <w:szCs w:val="17"/>
              </w:rPr>
              <w:t>s</w:t>
            </w:r>
            <w:r w:rsidRPr="00F643A2">
              <w:rPr>
                <w:rFonts w:ascii="Verdana" w:hAnsi="Verdana"/>
                <w:b/>
                <w:i/>
                <w:color w:val="FF0000"/>
                <w:sz w:val="17"/>
                <w:szCs w:val="17"/>
              </w:rPr>
              <w:t xml:space="preserve"> and </w:t>
            </w:r>
          </w:p>
          <w:p w:rsidR="007B08E7" w:rsidRPr="00F643A2" w:rsidRDefault="007B08E7" w:rsidP="00CA74EF">
            <w:pPr>
              <w:pStyle w:val="Noparagraphstyle"/>
              <w:numPr>
                <w:ilvl w:val="0"/>
                <w:numId w:val="17"/>
              </w:numPr>
              <w:jc w:val="both"/>
              <w:rPr>
                <w:rFonts w:ascii="Verdana" w:hAnsi="Verdana"/>
                <w:b/>
                <w:i/>
                <w:color w:val="FF0000"/>
                <w:sz w:val="17"/>
                <w:szCs w:val="17"/>
              </w:rPr>
            </w:pPr>
            <w:r w:rsidRPr="00F643A2">
              <w:rPr>
                <w:rFonts w:ascii="Verdana" w:hAnsi="Verdana"/>
                <w:b/>
                <w:i/>
                <w:color w:val="FF0000"/>
                <w:sz w:val="17"/>
                <w:szCs w:val="17"/>
              </w:rPr>
              <w:t xml:space="preserve">for preventing and </w:t>
            </w:r>
            <w:r w:rsidR="000F4DFF" w:rsidRPr="00F643A2">
              <w:rPr>
                <w:rFonts w:ascii="Verdana" w:hAnsi="Verdana"/>
                <w:b/>
                <w:i/>
                <w:color w:val="FF0000"/>
                <w:sz w:val="17"/>
                <w:szCs w:val="17"/>
              </w:rPr>
              <w:t>detecting</w:t>
            </w:r>
            <w:r w:rsidRPr="00F643A2">
              <w:rPr>
                <w:rFonts w:ascii="Verdana" w:hAnsi="Verdana"/>
                <w:b/>
                <w:i/>
                <w:color w:val="FF0000"/>
                <w:sz w:val="17"/>
                <w:szCs w:val="17"/>
              </w:rPr>
              <w:t xml:space="preserve"> fraud</w:t>
            </w:r>
          </w:p>
          <w:p w:rsidR="00065716" w:rsidRPr="000F4DFF" w:rsidRDefault="00065716" w:rsidP="00F643A2">
            <w:pPr>
              <w:pStyle w:val="Noparagraphstyle"/>
              <w:jc w:val="both"/>
              <w:rPr>
                <w:rFonts w:ascii="Verdana" w:hAnsi="Verdana"/>
                <w:b/>
                <w:szCs w:val="18"/>
              </w:rPr>
            </w:pPr>
            <w:r w:rsidRPr="000F4DFF">
              <w:rPr>
                <w:rFonts w:ascii="Verdana" w:hAnsi="Verdana"/>
                <w:sz w:val="17"/>
                <w:szCs w:val="17"/>
              </w:rPr>
              <w:t>The withdrawal of consent shall not affect the lawfulness of processing based on consent before its withdrawal</w:t>
            </w:r>
            <w:r w:rsidR="000B3596">
              <w:rPr>
                <w:rFonts w:ascii="Verdana" w:hAnsi="Verdana"/>
                <w:sz w:val="17"/>
                <w:szCs w:val="17"/>
              </w:rPr>
              <w:t xml:space="preserve">. </w:t>
            </w:r>
          </w:p>
        </w:tc>
      </w:tr>
    </w:tbl>
    <w:p w:rsidR="00065716" w:rsidRPr="00F643A2" w:rsidRDefault="00F643A2" w:rsidP="005D6122">
      <w:pPr>
        <w:pStyle w:val="CEABullet-Level1"/>
        <w:spacing w:before="120"/>
        <w:ind w:left="714" w:hanging="357"/>
        <w:rPr>
          <w:sz w:val="24"/>
          <w:lang w:val="en-GB"/>
        </w:rPr>
      </w:pPr>
      <w:r w:rsidRPr="00F643A2">
        <w:rPr>
          <w:b/>
          <w:sz w:val="18"/>
          <w:lang w:val="en-GB"/>
        </w:rPr>
        <w:t>Right to be forgotten and to erasure</w:t>
      </w:r>
      <w:r w:rsidRPr="00F643A2">
        <w:rPr>
          <w:sz w:val="18"/>
          <w:lang w:val="en-GB"/>
        </w:rPr>
        <w:t xml:space="preserve"> </w:t>
      </w:r>
      <w:r w:rsidRPr="00F643A2">
        <w:rPr>
          <w:lang w:val="en-GB"/>
        </w:rPr>
        <w:tab/>
      </w:r>
    </w:p>
    <w:tbl>
      <w:tblPr>
        <w:tblStyle w:val="TableGrid"/>
        <w:tblW w:w="0" w:type="auto"/>
        <w:tblLook w:val="04A0" w:firstRow="1" w:lastRow="0" w:firstColumn="1" w:lastColumn="0" w:noHBand="0" w:noVBand="1"/>
      </w:tblPr>
      <w:tblGrid>
        <w:gridCol w:w="4901"/>
        <w:gridCol w:w="4902"/>
      </w:tblGrid>
      <w:tr w:rsidR="00065716" w:rsidTr="00065716">
        <w:tc>
          <w:tcPr>
            <w:tcW w:w="4901" w:type="dxa"/>
          </w:tcPr>
          <w:p w:rsidR="00065716" w:rsidRDefault="00693267" w:rsidP="00F643A2">
            <w:pPr>
              <w:rPr>
                <w:rStyle w:val="CEAGraphTitle"/>
                <w:szCs w:val="17"/>
                <w:lang w:val="en-US"/>
              </w:rPr>
            </w:pPr>
            <w:r>
              <w:rPr>
                <w:szCs w:val="17"/>
              </w:rPr>
              <w:t>Text proposed by the Commission</w:t>
            </w:r>
          </w:p>
        </w:tc>
        <w:tc>
          <w:tcPr>
            <w:tcW w:w="4902" w:type="dxa"/>
          </w:tcPr>
          <w:p w:rsidR="00065716" w:rsidRDefault="000F4DFF" w:rsidP="00F643A2">
            <w:pPr>
              <w:rPr>
                <w:rStyle w:val="CEAGraphTitle"/>
                <w:szCs w:val="17"/>
                <w:lang w:val="en-US"/>
              </w:rPr>
            </w:pPr>
            <w:r>
              <w:rPr>
                <w:rStyle w:val="CEAGraphTitle"/>
                <w:szCs w:val="17"/>
                <w:lang w:val="en-US"/>
              </w:rPr>
              <w:t xml:space="preserve">Proposed amendment </w:t>
            </w:r>
          </w:p>
        </w:tc>
      </w:tr>
      <w:tr w:rsidR="00065716" w:rsidTr="00065716">
        <w:tc>
          <w:tcPr>
            <w:tcW w:w="4901" w:type="dxa"/>
          </w:tcPr>
          <w:p w:rsidR="00065716" w:rsidRPr="000F4DFF" w:rsidRDefault="000F4DFF" w:rsidP="00F643A2">
            <w:pPr>
              <w:rPr>
                <w:rStyle w:val="CEAGraphTitle"/>
                <w:szCs w:val="17"/>
                <w:u w:val="single"/>
                <w:lang w:val="en-US"/>
              </w:rPr>
            </w:pPr>
            <w:r w:rsidRPr="000F4DFF">
              <w:rPr>
                <w:rStyle w:val="CEAGraphTitle"/>
                <w:szCs w:val="17"/>
                <w:u w:val="single"/>
                <w:lang w:val="en-US"/>
              </w:rPr>
              <w:t>Article 17par.3 – Right to be forgotten and to erasure</w:t>
            </w:r>
          </w:p>
          <w:p w:rsidR="000F4DFF" w:rsidRDefault="000F4DFF" w:rsidP="00F643A2">
            <w:pPr>
              <w:rPr>
                <w:rStyle w:val="CEAGraphTitle"/>
                <w:szCs w:val="17"/>
                <w:lang w:val="en-US"/>
              </w:rPr>
            </w:pPr>
            <w:r>
              <w:rPr>
                <w:rStyle w:val="CEAGraphTitle"/>
                <w:szCs w:val="17"/>
                <w:lang w:val="en-US"/>
              </w:rPr>
              <w:t xml:space="preserve">The controller shall carry out the erasure without delay, except to the extent that the retention of the personal data is necessary: </w:t>
            </w:r>
          </w:p>
          <w:p w:rsidR="000F4DFF" w:rsidRDefault="000F4DFF" w:rsidP="00F643A2">
            <w:pPr>
              <w:rPr>
                <w:rStyle w:val="CEAGraphTitle"/>
                <w:szCs w:val="17"/>
                <w:lang w:val="en-US"/>
              </w:rPr>
            </w:pPr>
          </w:p>
        </w:tc>
        <w:tc>
          <w:tcPr>
            <w:tcW w:w="4902" w:type="dxa"/>
          </w:tcPr>
          <w:p w:rsidR="00065716" w:rsidRPr="000F4DFF" w:rsidRDefault="000F4DFF" w:rsidP="00F643A2">
            <w:pPr>
              <w:rPr>
                <w:rStyle w:val="CEAGraphTitle"/>
                <w:szCs w:val="17"/>
                <w:u w:val="single"/>
                <w:lang w:val="en-US"/>
              </w:rPr>
            </w:pPr>
            <w:r w:rsidRPr="000F4DFF">
              <w:rPr>
                <w:rStyle w:val="CEAGraphTitle"/>
                <w:szCs w:val="17"/>
                <w:u w:val="single"/>
                <w:lang w:val="en-US"/>
              </w:rPr>
              <w:t>Article 17par.3 – Right to be forgotten and to erasure</w:t>
            </w:r>
          </w:p>
          <w:p w:rsidR="000F4DFF" w:rsidRDefault="000F4DFF" w:rsidP="00F643A2">
            <w:pPr>
              <w:rPr>
                <w:rStyle w:val="CEAGraphTitle"/>
                <w:szCs w:val="17"/>
                <w:lang w:val="en-US"/>
              </w:rPr>
            </w:pPr>
            <w:r>
              <w:rPr>
                <w:rStyle w:val="CEAGraphTitle"/>
                <w:szCs w:val="17"/>
                <w:lang w:val="en-US"/>
              </w:rPr>
              <w:t xml:space="preserve">The controller shall carry out the erasure without delay, except to the extent that the retention of the personal data is necessary: </w:t>
            </w:r>
          </w:p>
          <w:p w:rsidR="000F4DFF" w:rsidRPr="00F643A2" w:rsidRDefault="000F4DFF" w:rsidP="00CA74EF">
            <w:pPr>
              <w:pStyle w:val="ListParagraph"/>
              <w:numPr>
                <w:ilvl w:val="0"/>
                <w:numId w:val="18"/>
              </w:numPr>
              <w:rPr>
                <w:rStyle w:val="CEAGraphTitle"/>
                <w:b/>
                <w:i/>
                <w:color w:val="FF0000"/>
                <w:szCs w:val="17"/>
                <w:lang w:val="en-US"/>
              </w:rPr>
            </w:pPr>
            <w:r w:rsidRPr="00F643A2">
              <w:rPr>
                <w:rStyle w:val="CEAGraphTitle"/>
                <w:b/>
                <w:i/>
                <w:color w:val="FF0000"/>
                <w:szCs w:val="17"/>
                <w:lang w:val="en-US"/>
              </w:rPr>
              <w:t>for the pr</w:t>
            </w:r>
            <w:r w:rsidR="0078389B">
              <w:rPr>
                <w:rStyle w:val="CEAGraphTitle"/>
                <w:b/>
                <w:i/>
                <w:color w:val="FF0000"/>
                <w:szCs w:val="17"/>
                <w:lang w:val="en-US"/>
              </w:rPr>
              <w:t xml:space="preserve">evention and detection of fraud </w:t>
            </w:r>
          </w:p>
          <w:p w:rsidR="000F4DFF" w:rsidRPr="000F4DFF" w:rsidRDefault="000F4DFF" w:rsidP="0078389B">
            <w:pPr>
              <w:pStyle w:val="ListParagraph"/>
              <w:numPr>
                <w:ilvl w:val="0"/>
                <w:numId w:val="18"/>
              </w:numPr>
              <w:rPr>
                <w:rStyle w:val="CEAGraphTitle"/>
                <w:color w:val="FF0000"/>
                <w:szCs w:val="17"/>
                <w:lang w:val="en-US"/>
              </w:rPr>
            </w:pPr>
            <w:r w:rsidRPr="00F643A2">
              <w:rPr>
                <w:rStyle w:val="CEAGraphTitle"/>
                <w:b/>
                <w:i/>
                <w:color w:val="FF0000"/>
                <w:szCs w:val="17"/>
                <w:lang w:val="en-US"/>
              </w:rPr>
              <w:t>for compliance with contractual obligations</w:t>
            </w:r>
            <w:r w:rsidR="00A17C25">
              <w:rPr>
                <w:rStyle w:val="CEAGraphTitle"/>
                <w:color w:val="FF0000"/>
                <w:szCs w:val="17"/>
                <w:lang w:val="en-US"/>
              </w:rPr>
              <w:t xml:space="preserve">, </w:t>
            </w:r>
            <w:r w:rsidR="00A17C25">
              <w:rPr>
                <w:rStyle w:val="CEAGraphTitle"/>
                <w:b/>
                <w:i/>
                <w:color w:val="FF0000"/>
                <w:szCs w:val="17"/>
                <w:lang w:val="en-US"/>
              </w:rPr>
              <w:t>unless otherwise agreed by the parties</w:t>
            </w:r>
          </w:p>
        </w:tc>
      </w:tr>
    </w:tbl>
    <w:p w:rsidR="005D6122" w:rsidRPr="005D6122" w:rsidRDefault="005D6122" w:rsidP="005D6122">
      <w:pPr>
        <w:pStyle w:val="CEABullet-Level1"/>
        <w:spacing w:before="120"/>
        <w:ind w:left="714" w:hanging="357"/>
        <w:rPr>
          <w:rStyle w:val="CEAGraphTitle"/>
          <w:b/>
          <w:sz w:val="18"/>
          <w:szCs w:val="17"/>
          <w:lang w:val="en-US"/>
        </w:rPr>
      </w:pPr>
      <w:r>
        <w:rPr>
          <w:rStyle w:val="CEAGraphTitle"/>
          <w:b/>
          <w:sz w:val="18"/>
          <w:szCs w:val="17"/>
          <w:lang w:val="en-US"/>
        </w:rPr>
        <w:t xml:space="preserve">Significant imbalance </w:t>
      </w:r>
    </w:p>
    <w:tbl>
      <w:tblPr>
        <w:tblStyle w:val="TableGrid"/>
        <w:tblW w:w="0" w:type="auto"/>
        <w:tblLook w:val="04A0" w:firstRow="1" w:lastRow="0" w:firstColumn="1" w:lastColumn="0" w:noHBand="0" w:noVBand="1"/>
      </w:tblPr>
      <w:tblGrid>
        <w:gridCol w:w="4901"/>
        <w:gridCol w:w="4902"/>
      </w:tblGrid>
      <w:tr w:rsidR="004C48E7" w:rsidTr="004C48E7">
        <w:tc>
          <w:tcPr>
            <w:tcW w:w="4901" w:type="dxa"/>
          </w:tcPr>
          <w:p w:rsidR="004C48E7" w:rsidRDefault="004C48E7" w:rsidP="00A17C25">
            <w:pPr>
              <w:spacing w:after="120" w:line="240" w:lineRule="auto"/>
              <w:rPr>
                <w:rStyle w:val="CEAGraphTitle"/>
                <w:szCs w:val="17"/>
                <w:lang w:val="en-US"/>
              </w:rPr>
            </w:pPr>
            <w:r>
              <w:rPr>
                <w:rStyle w:val="CEAGraphTitle"/>
                <w:szCs w:val="17"/>
                <w:lang w:val="en-US"/>
              </w:rPr>
              <w:t xml:space="preserve">Text proposed by the Commission </w:t>
            </w:r>
          </w:p>
        </w:tc>
        <w:tc>
          <w:tcPr>
            <w:tcW w:w="4902" w:type="dxa"/>
          </w:tcPr>
          <w:p w:rsidR="004C48E7" w:rsidRDefault="004C48E7" w:rsidP="00A17C25">
            <w:pPr>
              <w:spacing w:after="120" w:line="240" w:lineRule="auto"/>
              <w:rPr>
                <w:rStyle w:val="CEAGraphTitle"/>
                <w:szCs w:val="17"/>
                <w:lang w:val="en-US"/>
              </w:rPr>
            </w:pPr>
            <w:r>
              <w:rPr>
                <w:rStyle w:val="CEAGraphTitle"/>
                <w:szCs w:val="17"/>
                <w:lang w:val="en-US"/>
              </w:rPr>
              <w:t xml:space="preserve">Proposed amendment </w:t>
            </w:r>
          </w:p>
        </w:tc>
      </w:tr>
      <w:tr w:rsidR="004C48E7" w:rsidTr="004C48E7">
        <w:tc>
          <w:tcPr>
            <w:tcW w:w="4901" w:type="dxa"/>
          </w:tcPr>
          <w:p w:rsidR="004C48E7" w:rsidRPr="004C48E7" w:rsidRDefault="004C48E7" w:rsidP="004C48E7">
            <w:pPr>
              <w:rPr>
                <w:rStyle w:val="CEAGraphTitle"/>
                <w:szCs w:val="17"/>
                <w:u w:val="single"/>
                <w:lang w:val="en-US"/>
              </w:rPr>
            </w:pPr>
            <w:r w:rsidRPr="004C48E7">
              <w:rPr>
                <w:rStyle w:val="CEAGraphTitle"/>
                <w:szCs w:val="17"/>
                <w:u w:val="single"/>
                <w:lang w:val="en-US"/>
              </w:rPr>
              <w:t xml:space="preserve">Article 7par.4 – Conditions for consent </w:t>
            </w:r>
          </w:p>
          <w:p w:rsidR="004C48E7" w:rsidRDefault="004C48E7" w:rsidP="004C48E7">
            <w:pPr>
              <w:rPr>
                <w:rStyle w:val="CEAGraphTitle"/>
                <w:szCs w:val="17"/>
                <w:lang w:val="en-US"/>
              </w:rPr>
            </w:pPr>
            <w:r>
              <w:rPr>
                <w:rStyle w:val="CEAGraphTitle"/>
                <w:szCs w:val="17"/>
                <w:lang w:val="en-US"/>
              </w:rPr>
              <w:t xml:space="preserve">Consent shall not provide a legal basis for processing, where there is a significant imbalance between the position of the data subject and controller. </w:t>
            </w:r>
          </w:p>
        </w:tc>
        <w:tc>
          <w:tcPr>
            <w:tcW w:w="4902" w:type="dxa"/>
          </w:tcPr>
          <w:p w:rsidR="004C48E7" w:rsidRPr="004C48E7" w:rsidRDefault="004C48E7" w:rsidP="004C48E7">
            <w:pPr>
              <w:rPr>
                <w:rStyle w:val="CEAGraphTitle"/>
                <w:strike/>
                <w:color w:val="FF0000"/>
                <w:szCs w:val="17"/>
                <w:u w:val="single"/>
                <w:lang w:val="en-US"/>
              </w:rPr>
            </w:pPr>
            <w:r w:rsidRPr="004C48E7">
              <w:rPr>
                <w:rStyle w:val="CEAGraphTitle"/>
                <w:strike/>
                <w:color w:val="FF0000"/>
                <w:szCs w:val="17"/>
                <w:u w:val="single"/>
                <w:lang w:val="en-US"/>
              </w:rPr>
              <w:t xml:space="preserve">Article 7par.4 – Conditions for consent </w:t>
            </w:r>
          </w:p>
          <w:p w:rsidR="004C48E7" w:rsidRDefault="004C48E7" w:rsidP="004C48E7">
            <w:pPr>
              <w:spacing w:after="120" w:line="240" w:lineRule="auto"/>
              <w:rPr>
                <w:rStyle w:val="CEAGraphTitle"/>
                <w:szCs w:val="17"/>
                <w:lang w:val="en-US"/>
              </w:rPr>
            </w:pPr>
            <w:r w:rsidRPr="004C48E7">
              <w:rPr>
                <w:rStyle w:val="CEAGraphTitle"/>
                <w:strike/>
                <w:color w:val="FF0000"/>
                <w:szCs w:val="17"/>
                <w:lang w:val="en-US"/>
              </w:rPr>
              <w:t>Consent shall not provide a legal basis for processing, where there is a significant imbalance between the position of the data subject and controller.</w:t>
            </w:r>
          </w:p>
        </w:tc>
      </w:tr>
    </w:tbl>
    <w:p w:rsidR="00F643A2" w:rsidRPr="00F643A2" w:rsidRDefault="00F643A2" w:rsidP="005D6122">
      <w:pPr>
        <w:pStyle w:val="CEABullet-Level1"/>
        <w:spacing w:before="120"/>
        <w:ind w:left="714" w:hanging="357"/>
        <w:rPr>
          <w:rStyle w:val="CEAGraphTitle"/>
          <w:b/>
          <w:sz w:val="18"/>
          <w:szCs w:val="17"/>
          <w:lang w:val="en-US"/>
        </w:rPr>
      </w:pPr>
      <w:r w:rsidRPr="00F643A2">
        <w:rPr>
          <w:rStyle w:val="CEAGraphTitle"/>
          <w:b/>
          <w:sz w:val="18"/>
          <w:szCs w:val="17"/>
          <w:lang w:val="en-US"/>
        </w:rPr>
        <w:t xml:space="preserve">Health data </w:t>
      </w:r>
      <w:r>
        <w:rPr>
          <w:rStyle w:val="CEAGraphTitle"/>
          <w:b/>
          <w:sz w:val="18"/>
          <w:szCs w:val="17"/>
          <w:lang w:val="en-US"/>
        </w:rPr>
        <w:t xml:space="preserve">(definition and processing) </w:t>
      </w:r>
    </w:p>
    <w:tbl>
      <w:tblPr>
        <w:tblStyle w:val="TableGrid"/>
        <w:tblW w:w="0" w:type="auto"/>
        <w:tblLook w:val="04A0" w:firstRow="1" w:lastRow="0" w:firstColumn="1" w:lastColumn="0" w:noHBand="0" w:noVBand="1"/>
      </w:tblPr>
      <w:tblGrid>
        <w:gridCol w:w="4901"/>
        <w:gridCol w:w="4902"/>
      </w:tblGrid>
      <w:tr w:rsidR="00F643A2" w:rsidTr="00BD0968">
        <w:tc>
          <w:tcPr>
            <w:tcW w:w="4901" w:type="dxa"/>
          </w:tcPr>
          <w:p w:rsidR="00F643A2" w:rsidRDefault="00693267" w:rsidP="00F643A2">
            <w:pPr>
              <w:tabs>
                <w:tab w:val="left" w:pos="1770"/>
              </w:tabs>
              <w:rPr>
                <w:rStyle w:val="CEAGraphTitle"/>
                <w:szCs w:val="17"/>
                <w:lang w:val="en-US"/>
              </w:rPr>
            </w:pPr>
            <w:r>
              <w:rPr>
                <w:szCs w:val="17"/>
              </w:rPr>
              <w:t>Text proposed by the Commission</w:t>
            </w:r>
          </w:p>
        </w:tc>
        <w:tc>
          <w:tcPr>
            <w:tcW w:w="4902" w:type="dxa"/>
          </w:tcPr>
          <w:p w:rsidR="00F643A2" w:rsidRDefault="00F643A2" w:rsidP="00BD0968">
            <w:pPr>
              <w:rPr>
                <w:rStyle w:val="CEAGraphTitle"/>
                <w:szCs w:val="17"/>
                <w:lang w:val="en-US"/>
              </w:rPr>
            </w:pPr>
            <w:r>
              <w:rPr>
                <w:rStyle w:val="CEAGraphTitle"/>
                <w:szCs w:val="17"/>
                <w:lang w:val="en-US"/>
              </w:rPr>
              <w:t xml:space="preserve">Proposed amendment </w:t>
            </w:r>
          </w:p>
        </w:tc>
      </w:tr>
      <w:tr w:rsidR="00F643A2" w:rsidTr="00BD0968">
        <w:tc>
          <w:tcPr>
            <w:tcW w:w="4901" w:type="dxa"/>
          </w:tcPr>
          <w:p w:rsidR="00F643A2" w:rsidRPr="00A50D79" w:rsidRDefault="00A50D79" w:rsidP="00A50D79">
            <w:pPr>
              <w:rPr>
                <w:rStyle w:val="CEAGraphTitle"/>
                <w:szCs w:val="17"/>
                <w:u w:val="single"/>
                <w:lang w:val="en-US"/>
              </w:rPr>
            </w:pPr>
            <w:r w:rsidRPr="00A50D79">
              <w:rPr>
                <w:rStyle w:val="CEAGraphTitle"/>
                <w:szCs w:val="17"/>
                <w:u w:val="single"/>
                <w:lang w:val="en-US"/>
              </w:rPr>
              <w:t xml:space="preserve">Recital 26 – Definition of personal data relating to health </w:t>
            </w:r>
          </w:p>
          <w:p w:rsidR="00A50D79" w:rsidRDefault="00A50D79" w:rsidP="005206EF">
            <w:pPr>
              <w:rPr>
                <w:rStyle w:val="CEAGraphTitle"/>
                <w:szCs w:val="17"/>
                <w:lang w:val="en-US"/>
              </w:rPr>
            </w:pPr>
            <w:r>
              <w:rPr>
                <w:rStyle w:val="CEAGraphTitle"/>
                <w:szCs w:val="17"/>
                <w:lang w:val="en-US"/>
              </w:rPr>
              <w:t xml:space="preserve">Personal data related to health should include in particular all data pertaining to the health status of a data subject; information about the registration of the individual for the provision of health services; information about payments or eligibility for </w:t>
            </w:r>
            <w:r w:rsidRPr="005206EF">
              <w:rPr>
                <w:rStyle w:val="CEAGraphTitle"/>
                <w:szCs w:val="17"/>
                <w:lang w:val="en-US"/>
              </w:rPr>
              <w:t xml:space="preserve">healthcare with respect to the individual; a number, symbol, </w:t>
            </w:r>
            <w:r w:rsidR="005206EF" w:rsidRPr="005206EF">
              <w:rPr>
                <w:rStyle w:val="CEAGraphTitle"/>
                <w:szCs w:val="17"/>
                <w:lang w:val="en-US"/>
              </w:rPr>
              <w:t>or particular assigned to an individual to uniquely identify the individual for health purposes;</w:t>
            </w:r>
            <w:r w:rsidR="005206EF">
              <w:rPr>
                <w:rStyle w:val="CEAGraphTitle"/>
                <w:szCs w:val="17"/>
                <w:lang w:val="en-US"/>
              </w:rPr>
              <w:t xml:space="preserve"> any information about the individual collected in the course of the provision of health services to the individual; information derived from the testing or examination of a body part or bodily substance, including biological samples; identification of a person as provider of healthcare to the individual; or any information on e.g. a disease, disability, disease risk, </w:t>
            </w:r>
            <w:r w:rsidR="005206EF">
              <w:rPr>
                <w:rStyle w:val="CEAGraphTitle"/>
                <w:szCs w:val="17"/>
                <w:lang w:val="en-US"/>
              </w:rPr>
              <w:lastRenderedPageBreak/>
              <w:t xml:space="preserve">medical history, clinical treatment, or the actual physiological or biomedical state of the data subject independent of its course, such as e.g. from a physician or other health professional, a hospital, a medical device, or an in vitro diagnostic test. </w:t>
            </w:r>
          </w:p>
        </w:tc>
        <w:tc>
          <w:tcPr>
            <w:tcW w:w="4902" w:type="dxa"/>
          </w:tcPr>
          <w:p w:rsidR="00F643A2" w:rsidRPr="005206EF" w:rsidRDefault="00A50D79" w:rsidP="00A50D79">
            <w:pPr>
              <w:rPr>
                <w:rStyle w:val="CEAGraphTitle"/>
                <w:szCs w:val="17"/>
                <w:u w:val="single"/>
                <w:lang w:val="en-US"/>
              </w:rPr>
            </w:pPr>
            <w:r w:rsidRPr="005206EF">
              <w:rPr>
                <w:rStyle w:val="CEAGraphTitle"/>
                <w:szCs w:val="17"/>
                <w:u w:val="single"/>
                <w:lang w:val="en-US"/>
              </w:rPr>
              <w:lastRenderedPageBreak/>
              <w:t xml:space="preserve">Recital 26 – Definition of personal data related to health </w:t>
            </w:r>
          </w:p>
          <w:p w:rsidR="005206EF" w:rsidRDefault="005206EF" w:rsidP="00A50D79">
            <w:pPr>
              <w:rPr>
                <w:rStyle w:val="CEAGraphTitle"/>
                <w:szCs w:val="17"/>
                <w:lang w:val="en-US"/>
              </w:rPr>
            </w:pPr>
            <w:r>
              <w:rPr>
                <w:rStyle w:val="CEAGraphTitle"/>
                <w:szCs w:val="17"/>
                <w:lang w:val="en-US"/>
              </w:rPr>
              <w:t xml:space="preserve">Personal data related to health should include in particular all data pertaining to the health status of a data subject; </w:t>
            </w:r>
            <w:r w:rsidRPr="005206EF">
              <w:rPr>
                <w:rStyle w:val="CEAGraphTitle"/>
                <w:strike/>
                <w:color w:val="FF0000"/>
                <w:szCs w:val="17"/>
                <w:lang w:val="en-US"/>
              </w:rPr>
              <w:t>information about the registration of the individual for the provision of health services;</w:t>
            </w:r>
            <w:r w:rsidRPr="005206EF">
              <w:rPr>
                <w:rStyle w:val="CEAGraphTitle"/>
                <w:color w:val="FF0000"/>
                <w:szCs w:val="17"/>
                <w:lang w:val="en-US"/>
              </w:rPr>
              <w:t xml:space="preserve"> </w:t>
            </w:r>
            <w:r w:rsidRPr="005206EF">
              <w:rPr>
                <w:rStyle w:val="CEAGraphTitle"/>
                <w:strike/>
                <w:color w:val="FF0000"/>
                <w:szCs w:val="17"/>
                <w:lang w:val="en-US"/>
              </w:rPr>
              <w:t>information about payments or eligibility for</w:t>
            </w:r>
            <w:r w:rsidRPr="005206EF">
              <w:rPr>
                <w:rStyle w:val="CEAGraphTitle"/>
                <w:color w:val="FF0000"/>
                <w:szCs w:val="17"/>
                <w:lang w:val="en-US"/>
              </w:rPr>
              <w:t xml:space="preserve"> </w:t>
            </w:r>
            <w:r w:rsidRPr="005206EF">
              <w:rPr>
                <w:rStyle w:val="CEAGraphTitle"/>
                <w:strike/>
                <w:color w:val="FF0000"/>
                <w:szCs w:val="17"/>
                <w:lang w:val="en-US"/>
              </w:rPr>
              <w:t>healthcare with respect to the individual; a number, symbol, or particular assigned to an individual to uniquely identify the individual for health purposes;</w:t>
            </w:r>
            <w:r w:rsidRPr="005206EF">
              <w:rPr>
                <w:rStyle w:val="CEAGraphTitle"/>
                <w:color w:val="FF0000"/>
                <w:szCs w:val="17"/>
                <w:lang w:val="en-US"/>
              </w:rPr>
              <w:t xml:space="preserve"> </w:t>
            </w:r>
            <w:r>
              <w:rPr>
                <w:rStyle w:val="CEAGraphTitle"/>
                <w:szCs w:val="17"/>
                <w:lang w:val="en-US"/>
              </w:rPr>
              <w:t xml:space="preserve">any information about the individual collected in the course of the provision of health services to the individual; information derived from the testing or examination of a body part or bodily substance, including biological samples; identification of a person as provider of healthcare to the individual; or any information on e.g. a disease, disability, disease risk, </w:t>
            </w:r>
            <w:r>
              <w:rPr>
                <w:rStyle w:val="CEAGraphTitle"/>
                <w:szCs w:val="17"/>
                <w:lang w:val="en-US"/>
              </w:rPr>
              <w:lastRenderedPageBreak/>
              <w:t xml:space="preserve">medical history, clinical treatment, or the actual physiological or biomedical state of data subject independent of its course, such as </w:t>
            </w:r>
            <w:proofErr w:type="spellStart"/>
            <w:r>
              <w:rPr>
                <w:rStyle w:val="CEAGraphTitle"/>
                <w:szCs w:val="17"/>
                <w:lang w:val="en-US"/>
              </w:rPr>
              <w:t>eg</w:t>
            </w:r>
            <w:proofErr w:type="spellEnd"/>
            <w:r>
              <w:rPr>
                <w:rStyle w:val="CEAGraphTitle"/>
                <w:szCs w:val="17"/>
                <w:lang w:val="en-US"/>
              </w:rPr>
              <w:t xml:space="preserve"> from a physician or other health professional, a hospital, a medical device, or an in vitro diagnostic test.</w:t>
            </w:r>
          </w:p>
        </w:tc>
      </w:tr>
      <w:tr w:rsidR="005206EF" w:rsidTr="00BD0968">
        <w:tc>
          <w:tcPr>
            <w:tcW w:w="4901" w:type="dxa"/>
          </w:tcPr>
          <w:p w:rsidR="005206EF" w:rsidRDefault="00D24B20" w:rsidP="00A50D79">
            <w:pPr>
              <w:rPr>
                <w:rStyle w:val="CEAGraphTitle"/>
                <w:szCs w:val="17"/>
                <w:u w:val="single"/>
                <w:lang w:val="en-US"/>
              </w:rPr>
            </w:pPr>
            <w:r>
              <w:rPr>
                <w:rStyle w:val="CEAGraphTitle"/>
                <w:szCs w:val="17"/>
                <w:u w:val="single"/>
                <w:lang w:val="en-US"/>
              </w:rPr>
              <w:lastRenderedPageBreak/>
              <w:t>Article 4 – Definitions</w:t>
            </w:r>
          </w:p>
          <w:p w:rsidR="00D24B20" w:rsidRDefault="00D24B20" w:rsidP="00D24B20">
            <w:pPr>
              <w:rPr>
                <w:rStyle w:val="CEAGraphTitle"/>
                <w:szCs w:val="17"/>
                <w:lang w:val="en-US"/>
              </w:rPr>
            </w:pPr>
            <w:r>
              <w:rPr>
                <w:rStyle w:val="CEAGraphTitle"/>
                <w:szCs w:val="17"/>
                <w:lang w:val="en-US"/>
              </w:rPr>
              <w:t>For the purposes of this Regulation:</w:t>
            </w:r>
          </w:p>
          <w:p w:rsidR="00D24B20" w:rsidRPr="00D24B20" w:rsidRDefault="00D24B20" w:rsidP="00CA74EF">
            <w:pPr>
              <w:pStyle w:val="ListParagraph"/>
              <w:numPr>
                <w:ilvl w:val="0"/>
                <w:numId w:val="21"/>
              </w:numPr>
              <w:rPr>
                <w:rStyle w:val="CEAGraphTitle"/>
                <w:szCs w:val="17"/>
                <w:lang w:val="en-US"/>
              </w:rPr>
            </w:pPr>
            <w:r>
              <w:rPr>
                <w:rStyle w:val="CEAGraphTitle"/>
                <w:szCs w:val="17"/>
                <w:lang w:val="en-US"/>
              </w:rPr>
              <w:t>“</w:t>
            </w:r>
            <w:r w:rsidRPr="00D24B20">
              <w:rPr>
                <w:rStyle w:val="CEAGraphTitle"/>
                <w:szCs w:val="17"/>
                <w:lang w:val="en-US"/>
              </w:rPr>
              <w:t xml:space="preserve">data concerning health” means any information which relates to the physical or mental health of an individual, or to the provision of health services to the individual; </w:t>
            </w:r>
          </w:p>
        </w:tc>
        <w:tc>
          <w:tcPr>
            <w:tcW w:w="4902" w:type="dxa"/>
          </w:tcPr>
          <w:p w:rsidR="00D24B20" w:rsidRDefault="00D24B20" w:rsidP="00D24B20">
            <w:pPr>
              <w:rPr>
                <w:rStyle w:val="CEAGraphTitle"/>
                <w:szCs w:val="17"/>
                <w:u w:val="single"/>
                <w:lang w:val="en-US"/>
              </w:rPr>
            </w:pPr>
            <w:r>
              <w:rPr>
                <w:rStyle w:val="CEAGraphTitle"/>
                <w:szCs w:val="17"/>
                <w:u w:val="single"/>
                <w:lang w:val="en-US"/>
              </w:rPr>
              <w:t>Article 4 – Definitions</w:t>
            </w:r>
          </w:p>
          <w:p w:rsidR="00D24B20" w:rsidRDefault="00D24B20" w:rsidP="00D24B20">
            <w:pPr>
              <w:rPr>
                <w:rStyle w:val="CEAGraphTitle"/>
                <w:szCs w:val="17"/>
                <w:lang w:val="en-US"/>
              </w:rPr>
            </w:pPr>
            <w:r>
              <w:rPr>
                <w:rStyle w:val="CEAGraphTitle"/>
                <w:szCs w:val="17"/>
                <w:lang w:val="en-US"/>
              </w:rPr>
              <w:t>For the purposes of this Regulation:</w:t>
            </w:r>
          </w:p>
          <w:p w:rsidR="005206EF" w:rsidRPr="00D24B20" w:rsidRDefault="00D24B20" w:rsidP="00CA74EF">
            <w:pPr>
              <w:pStyle w:val="ListParagraph"/>
              <w:numPr>
                <w:ilvl w:val="0"/>
                <w:numId w:val="22"/>
              </w:numPr>
              <w:rPr>
                <w:rStyle w:val="CEAGraphTitle"/>
                <w:szCs w:val="17"/>
                <w:u w:val="single"/>
                <w:lang w:val="en-US"/>
              </w:rPr>
            </w:pPr>
            <w:r>
              <w:rPr>
                <w:rStyle w:val="CEAGraphTitle"/>
                <w:szCs w:val="17"/>
                <w:lang w:val="en-US"/>
              </w:rPr>
              <w:t>“</w:t>
            </w:r>
            <w:r w:rsidRPr="00D24B20">
              <w:rPr>
                <w:rStyle w:val="CEAGraphTitle"/>
                <w:szCs w:val="17"/>
                <w:lang w:val="en-US"/>
              </w:rPr>
              <w:t>data concerning health” means any information which relates to the physical or mental health of an individual</w:t>
            </w:r>
            <w:r w:rsidRPr="00D24B20">
              <w:rPr>
                <w:rStyle w:val="CEAGraphTitle"/>
                <w:strike/>
                <w:color w:val="FF0000"/>
                <w:szCs w:val="17"/>
                <w:lang w:val="en-US"/>
              </w:rPr>
              <w:t>, or to the provision of health services to the individual</w:t>
            </w:r>
            <w:r w:rsidRPr="00D24B20">
              <w:rPr>
                <w:rStyle w:val="CEAGraphTitle"/>
                <w:szCs w:val="17"/>
                <w:lang w:val="en-US"/>
              </w:rPr>
              <w:t>;</w:t>
            </w:r>
          </w:p>
        </w:tc>
      </w:tr>
      <w:tr w:rsidR="00D24B20" w:rsidTr="00D24B20">
        <w:tc>
          <w:tcPr>
            <w:tcW w:w="4901" w:type="dxa"/>
          </w:tcPr>
          <w:p w:rsidR="00D24B20" w:rsidRDefault="009434D8" w:rsidP="00F643A2">
            <w:pPr>
              <w:pStyle w:val="CEABullet-Level1"/>
              <w:numPr>
                <w:ilvl w:val="0"/>
                <w:numId w:val="0"/>
              </w:numPr>
              <w:rPr>
                <w:rStyle w:val="CEAGraphTitle"/>
                <w:szCs w:val="17"/>
                <w:lang w:val="en-US"/>
              </w:rPr>
            </w:pPr>
            <w:r>
              <w:rPr>
                <w:rStyle w:val="CEAGraphTitle"/>
                <w:szCs w:val="17"/>
                <w:lang w:val="en-US"/>
              </w:rPr>
              <w:t xml:space="preserve"> </w:t>
            </w:r>
            <w:r w:rsidR="00693267" w:rsidRPr="00693267">
              <w:rPr>
                <w:szCs w:val="17"/>
                <w:lang w:val="en-GB"/>
              </w:rPr>
              <w:t>Text proposed by the Commission</w:t>
            </w:r>
            <w:r w:rsidR="00D24B20">
              <w:rPr>
                <w:rStyle w:val="CEAGraphTitle"/>
                <w:szCs w:val="17"/>
                <w:lang w:val="en-US"/>
              </w:rPr>
              <w:t xml:space="preserve"> </w:t>
            </w:r>
          </w:p>
        </w:tc>
        <w:tc>
          <w:tcPr>
            <w:tcW w:w="4902" w:type="dxa"/>
          </w:tcPr>
          <w:p w:rsidR="00D24B20" w:rsidRDefault="00D24B20" w:rsidP="00F643A2">
            <w:pPr>
              <w:pStyle w:val="CEABullet-Level1"/>
              <w:numPr>
                <w:ilvl w:val="0"/>
                <w:numId w:val="0"/>
              </w:numPr>
              <w:rPr>
                <w:rStyle w:val="CEAGraphTitle"/>
                <w:szCs w:val="17"/>
                <w:lang w:val="en-US"/>
              </w:rPr>
            </w:pPr>
            <w:r>
              <w:rPr>
                <w:rStyle w:val="CEAGraphTitle"/>
                <w:szCs w:val="17"/>
                <w:lang w:val="en-US"/>
              </w:rPr>
              <w:t>Proposed amendment</w:t>
            </w:r>
          </w:p>
        </w:tc>
      </w:tr>
      <w:tr w:rsidR="002E2E26" w:rsidTr="00D24B20">
        <w:tc>
          <w:tcPr>
            <w:tcW w:w="4901" w:type="dxa"/>
          </w:tcPr>
          <w:p w:rsidR="002E2E26" w:rsidRDefault="002E2E26" w:rsidP="00F643A2">
            <w:pPr>
              <w:pStyle w:val="CEABullet-Level1"/>
              <w:numPr>
                <w:ilvl w:val="0"/>
                <w:numId w:val="0"/>
              </w:numPr>
              <w:rPr>
                <w:szCs w:val="17"/>
                <w:lang w:val="en-GB"/>
              </w:rPr>
            </w:pPr>
            <w:r>
              <w:rPr>
                <w:szCs w:val="17"/>
                <w:lang w:val="en-GB"/>
              </w:rPr>
              <w:t xml:space="preserve">Recital 123 </w:t>
            </w:r>
          </w:p>
          <w:p w:rsidR="002E2E26" w:rsidRPr="00693267" w:rsidRDefault="002E2E26" w:rsidP="00F643A2">
            <w:pPr>
              <w:pStyle w:val="CEABullet-Level1"/>
              <w:numPr>
                <w:ilvl w:val="0"/>
                <w:numId w:val="0"/>
              </w:numPr>
              <w:rPr>
                <w:szCs w:val="17"/>
                <w:lang w:val="en-GB"/>
              </w:rPr>
            </w:pPr>
            <w:r>
              <w:rPr>
                <w:szCs w:val="17"/>
                <w:lang w:val="en-GB"/>
              </w:rPr>
              <w:t xml:space="preserve">The processing of personal data concerning heath may be necessary for reasons of public interest in the areas of public health, without consent of the data subject. In that context, “public health” should be interpreted as defined in Regulation (EC) No 1338/2008 of the European Parliament and of the Council of 16 December 2008 on Community statistics on public health and health and safety at work, meaning all elements related to health, namely health status, including morbidity and disability, the determinants having an effect on that health status health care needs, resources allocated to health care, the provision of, and universal access to, health care as well as health care expenditure and financing, and the causes of mortality. Such processing of personal data concerning health for reasons of public interest should not result in personal data being processed for the other purposes by third parties such as employers, insurance and banking companies. </w:t>
            </w:r>
          </w:p>
        </w:tc>
        <w:tc>
          <w:tcPr>
            <w:tcW w:w="4902" w:type="dxa"/>
          </w:tcPr>
          <w:p w:rsidR="002E2E26" w:rsidRDefault="002E2E26" w:rsidP="002E2E26">
            <w:pPr>
              <w:pStyle w:val="CEABullet-Level1"/>
              <w:numPr>
                <w:ilvl w:val="0"/>
                <w:numId w:val="0"/>
              </w:numPr>
              <w:rPr>
                <w:szCs w:val="17"/>
                <w:lang w:val="en-GB"/>
              </w:rPr>
            </w:pPr>
            <w:r>
              <w:rPr>
                <w:szCs w:val="17"/>
                <w:lang w:val="en-GB"/>
              </w:rPr>
              <w:t xml:space="preserve">Recital 123 </w:t>
            </w:r>
          </w:p>
          <w:p w:rsidR="002E2E26" w:rsidRDefault="002E2E26" w:rsidP="002E2E26">
            <w:pPr>
              <w:pStyle w:val="CEABullet-Level1"/>
              <w:numPr>
                <w:ilvl w:val="0"/>
                <w:numId w:val="0"/>
              </w:numPr>
              <w:rPr>
                <w:rStyle w:val="CEAGraphTitle"/>
                <w:szCs w:val="17"/>
                <w:lang w:val="en-US"/>
              </w:rPr>
            </w:pPr>
            <w:r>
              <w:rPr>
                <w:szCs w:val="17"/>
                <w:lang w:val="en-GB"/>
              </w:rPr>
              <w:t>The processing of personal data concerning heath may be necessary for reasons of public interest in the areas of public health, without consent of the data subject. In that context, “public health” should be interpreted as defined in Regulation (EC) No 1338/2008 of the European Parliament and of the Council of 16 December 2008 on Community statistics on public health and health and safety at work, meaning all elements related to health, namely health status, including morbidity and disability, the determinants having an effect on that health status health care needs, resources allocated to health care, the provision of, and universal access to, health care as well as health care expenditure and financing, and the causes of mortality. Such processing of personal data concerning health for reasons of public interest should not result in personal data being processed for the other purposes by third parties such as employers, insurance and banking companies.</w:t>
            </w:r>
            <w:r w:rsidR="002F6494">
              <w:rPr>
                <w:szCs w:val="17"/>
                <w:lang w:val="en-GB"/>
              </w:rPr>
              <w:t xml:space="preserve"> </w:t>
            </w:r>
            <w:commentRangeStart w:id="1"/>
            <w:r w:rsidR="002F6494" w:rsidRPr="002F6494">
              <w:rPr>
                <w:b/>
                <w:i/>
                <w:color w:val="FF0000"/>
                <w:szCs w:val="17"/>
                <w:lang w:val="en-GB"/>
              </w:rPr>
              <w:t xml:space="preserve">Concerning insurance contracts, the processing of health data should remain possible since this processing is needed for the risk assessment and the execution of the contract. This processing should be restricted to the purposes of insurance contracts. </w:t>
            </w:r>
            <w:commentRangeEnd w:id="1"/>
            <w:r w:rsidR="002F6494">
              <w:rPr>
                <w:rStyle w:val="CommentReference"/>
                <w:rFonts w:cs="Times New Roman"/>
                <w:color w:val="auto"/>
                <w:lang w:val="en-GB"/>
              </w:rPr>
              <w:commentReference w:id="1"/>
            </w:r>
          </w:p>
        </w:tc>
      </w:tr>
      <w:tr w:rsidR="00D24B20" w:rsidTr="00D24B20">
        <w:tc>
          <w:tcPr>
            <w:tcW w:w="4901" w:type="dxa"/>
          </w:tcPr>
          <w:p w:rsidR="00D24B20" w:rsidRPr="00EC582A" w:rsidRDefault="00EC582A" w:rsidP="00F643A2">
            <w:pPr>
              <w:pStyle w:val="CEABullet-Level1"/>
              <w:numPr>
                <w:ilvl w:val="0"/>
                <w:numId w:val="0"/>
              </w:numPr>
              <w:rPr>
                <w:rStyle w:val="CEAGraphTitle"/>
                <w:szCs w:val="17"/>
                <w:u w:val="single"/>
                <w:lang w:val="en-US"/>
              </w:rPr>
            </w:pPr>
            <w:r w:rsidRPr="00EC582A">
              <w:rPr>
                <w:rStyle w:val="CEAGraphTitle"/>
                <w:szCs w:val="17"/>
                <w:u w:val="single"/>
                <w:lang w:val="en-US"/>
              </w:rPr>
              <w:t>Article 9</w:t>
            </w:r>
            <w:r w:rsidR="000E2344">
              <w:rPr>
                <w:rStyle w:val="CEAGraphTitle"/>
                <w:szCs w:val="17"/>
                <w:u w:val="single"/>
                <w:lang w:val="en-US"/>
              </w:rPr>
              <w:t xml:space="preserve"> </w:t>
            </w:r>
            <w:r w:rsidRPr="00EC582A">
              <w:rPr>
                <w:rStyle w:val="CEAGraphTitle"/>
                <w:szCs w:val="17"/>
                <w:u w:val="single"/>
                <w:lang w:val="en-US"/>
              </w:rPr>
              <w:t>– Processing of special categories of personal data</w:t>
            </w:r>
          </w:p>
          <w:p w:rsidR="00EC582A" w:rsidRDefault="00EC582A" w:rsidP="00CA74EF">
            <w:pPr>
              <w:pStyle w:val="CEABullet-Level1"/>
              <w:numPr>
                <w:ilvl w:val="0"/>
                <w:numId w:val="23"/>
              </w:numPr>
              <w:rPr>
                <w:rStyle w:val="CEAGraphTitle"/>
                <w:szCs w:val="17"/>
                <w:lang w:val="en-US"/>
              </w:rPr>
            </w:pPr>
            <w:r>
              <w:rPr>
                <w:rStyle w:val="CEAGraphTitle"/>
                <w:szCs w:val="17"/>
                <w:lang w:val="en-US"/>
              </w:rPr>
              <w:t>The processing of personal data, revealing care or ethnic origin, political opinions, religion or belief, trade-union membership,</w:t>
            </w:r>
            <w:r w:rsidR="000E2344">
              <w:rPr>
                <w:rStyle w:val="CEAGraphTitle"/>
                <w:szCs w:val="17"/>
                <w:lang w:val="en-US"/>
              </w:rPr>
              <w:t xml:space="preserve"> and the processing of genetic data or data concerning health or sex life or criminal convictions or related security measures shall be prohibited. </w:t>
            </w:r>
          </w:p>
          <w:p w:rsidR="000E2344" w:rsidRDefault="000E2344" w:rsidP="00CA74EF">
            <w:pPr>
              <w:pStyle w:val="CEABullet-Level1"/>
              <w:numPr>
                <w:ilvl w:val="0"/>
                <w:numId w:val="23"/>
              </w:numPr>
              <w:rPr>
                <w:rStyle w:val="CEAGraphTitle"/>
                <w:szCs w:val="17"/>
                <w:lang w:val="en-US"/>
              </w:rPr>
            </w:pPr>
            <w:r>
              <w:rPr>
                <w:rStyle w:val="CEAGraphTitle"/>
                <w:szCs w:val="17"/>
                <w:lang w:val="en-US"/>
              </w:rPr>
              <w:t xml:space="preserve">Paragraph 1 shall not apply where: </w:t>
            </w:r>
          </w:p>
          <w:p w:rsidR="000E2344" w:rsidRDefault="000E2344" w:rsidP="007A014F">
            <w:pPr>
              <w:pStyle w:val="CEABullet-Level1"/>
              <w:numPr>
                <w:ilvl w:val="0"/>
                <w:numId w:val="0"/>
              </w:numPr>
              <w:ind w:left="1134" w:hanging="425"/>
              <w:rPr>
                <w:rStyle w:val="CEAGraphTitle"/>
                <w:szCs w:val="17"/>
                <w:lang w:val="en-US"/>
              </w:rPr>
            </w:pPr>
            <w:r>
              <w:rPr>
                <w:rStyle w:val="CEAGraphTitle"/>
                <w:szCs w:val="17"/>
                <w:lang w:val="en-US"/>
              </w:rPr>
              <w:t xml:space="preserve"> (h) Processing of data concerning health is necessary for health purposes and subject to the conditions and safeguards referred to in Article 81; </w:t>
            </w:r>
          </w:p>
        </w:tc>
        <w:tc>
          <w:tcPr>
            <w:tcW w:w="4902" w:type="dxa"/>
          </w:tcPr>
          <w:p w:rsidR="00EC582A" w:rsidRPr="00EC582A" w:rsidRDefault="00EC582A" w:rsidP="00EC582A">
            <w:pPr>
              <w:pStyle w:val="CEABullet-Level1"/>
              <w:numPr>
                <w:ilvl w:val="0"/>
                <w:numId w:val="0"/>
              </w:numPr>
              <w:rPr>
                <w:rStyle w:val="CEAGraphTitle"/>
                <w:szCs w:val="17"/>
                <w:u w:val="single"/>
                <w:lang w:val="en-US"/>
              </w:rPr>
            </w:pPr>
            <w:r w:rsidRPr="00EC582A">
              <w:rPr>
                <w:rStyle w:val="CEAGraphTitle"/>
                <w:szCs w:val="17"/>
                <w:u w:val="single"/>
                <w:lang w:val="en-US"/>
              </w:rPr>
              <w:t>Article 9 par.1 – Processing of special categories of personal data</w:t>
            </w:r>
          </w:p>
          <w:p w:rsidR="009F4651" w:rsidRDefault="009F4651" w:rsidP="009F4651">
            <w:pPr>
              <w:pStyle w:val="CEABullet-Level1"/>
              <w:numPr>
                <w:ilvl w:val="0"/>
                <w:numId w:val="28"/>
              </w:numPr>
              <w:rPr>
                <w:rStyle w:val="CEAGraphTitle"/>
                <w:szCs w:val="17"/>
                <w:lang w:val="en-US"/>
              </w:rPr>
            </w:pPr>
            <w:r>
              <w:rPr>
                <w:rStyle w:val="CEAGraphTitle"/>
                <w:szCs w:val="17"/>
                <w:lang w:val="en-US"/>
              </w:rPr>
              <w:t xml:space="preserve">The processing of personal data, revealing care or ethnic origin, political opinions, religion or belief, trade-union membership, and the processing of genetic data or data concerning health or sex life or criminal convictions or related security measures shall be prohibited. </w:t>
            </w:r>
          </w:p>
          <w:p w:rsidR="009F4651" w:rsidRDefault="009F4651" w:rsidP="009F4651">
            <w:pPr>
              <w:pStyle w:val="CEABullet-Level1"/>
              <w:numPr>
                <w:ilvl w:val="0"/>
                <w:numId w:val="28"/>
              </w:numPr>
              <w:rPr>
                <w:rStyle w:val="CEAGraphTitle"/>
                <w:szCs w:val="17"/>
                <w:lang w:val="en-US"/>
              </w:rPr>
            </w:pPr>
            <w:r>
              <w:rPr>
                <w:rStyle w:val="CEAGraphTitle"/>
                <w:szCs w:val="17"/>
                <w:lang w:val="en-US"/>
              </w:rPr>
              <w:t>Paragraph 1 shall not apply where:</w:t>
            </w:r>
          </w:p>
          <w:p w:rsidR="00D24B20" w:rsidRDefault="009F4651" w:rsidP="007A448C">
            <w:pPr>
              <w:pStyle w:val="CEABullet-Level1"/>
              <w:numPr>
                <w:ilvl w:val="0"/>
                <w:numId w:val="29"/>
              </w:numPr>
              <w:rPr>
                <w:rStyle w:val="CEAGraphTitle"/>
                <w:szCs w:val="17"/>
                <w:lang w:val="en-US"/>
              </w:rPr>
            </w:pPr>
            <w:r w:rsidRPr="009F4651">
              <w:rPr>
                <w:rStyle w:val="CEAGraphTitle"/>
                <w:b/>
                <w:i/>
                <w:color w:val="FF0000"/>
                <w:szCs w:val="17"/>
                <w:lang w:val="en-US"/>
              </w:rPr>
              <w:t xml:space="preserve">Processing of data concerning health is necessary for the assessment of risk, calculation of premiums and the settlement </w:t>
            </w:r>
            <w:r>
              <w:rPr>
                <w:rStyle w:val="CEAGraphTitle"/>
                <w:b/>
                <w:i/>
                <w:color w:val="FF0000"/>
                <w:szCs w:val="17"/>
                <w:lang w:val="en-US"/>
              </w:rPr>
              <w:t>o</w:t>
            </w:r>
            <w:r w:rsidRPr="009F4651">
              <w:rPr>
                <w:rStyle w:val="CEAGraphTitle"/>
                <w:b/>
                <w:i/>
                <w:color w:val="FF0000"/>
                <w:szCs w:val="17"/>
                <w:lang w:val="en-US"/>
              </w:rPr>
              <w:t>f claims and benefits</w:t>
            </w:r>
            <w:r w:rsidRPr="009F4651">
              <w:rPr>
                <w:rStyle w:val="CEAGraphTitle"/>
                <w:i/>
                <w:color w:val="FF0000"/>
                <w:szCs w:val="17"/>
                <w:lang w:val="en-US"/>
              </w:rPr>
              <w:t>.</w:t>
            </w:r>
            <w:r w:rsidRPr="009F4651">
              <w:rPr>
                <w:rStyle w:val="CEAGraphTitle"/>
                <w:color w:val="FF0000"/>
                <w:szCs w:val="17"/>
                <w:lang w:val="en-US"/>
              </w:rPr>
              <w:t xml:space="preserve">  </w:t>
            </w:r>
          </w:p>
        </w:tc>
      </w:tr>
      <w:tr w:rsidR="00C05517" w:rsidTr="00D24B20">
        <w:tc>
          <w:tcPr>
            <w:tcW w:w="4901" w:type="dxa"/>
          </w:tcPr>
          <w:p w:rsidR="00CA5F72" w:rsidRDefault="00CA5F72" w:rsidP="00F643A2">
            <w:pPr>
              <w:pStyle w:val="CEABullet-Level1"/>
              <w:numPr>
                <w:ilvl w:val="0"/>
                <w:numId w:val="0"/>
              </w:numPr>
              <w:rPr>
                <w:rStyle w:val="CEAGraphTitle"/>
                <w:szCs w:val="17"/>
                <w:lang w:val="en-US"/>
              </w:rPr>
            </w:pPr>
          </w:p>
          <w:p w:rsidR="00C05517" w:rsidRPr="00C05517" w:rsidRDefault="00C05517" w:rsidP="00F643A2">
            <w:pPr>
              <w:pStyle w:val="CEABullet-Level1"/>
              <w:numPr>
                <w:ilvl w:val="0"/>
                <w:numId w:val="0"/>
              </w:numPr>
              <w:rPr>
                <w:rStyle w:val="CEAGraphTitle"/>
                <w:szCs w:val="17"/>
                <w:lang w:val="en-US"/>
              </w:rPr>
            </w:pPr>
            <w:r w:rsidRPr="00C05517">
              <w:rPr>
                <w:rStyle w:val="CEAGraphTitle"/>
                <w:szCs w:val="17"/>
                <w:lang w:val="en-US"/>
              </w:rPr>
              <w:lastRenderedPageBreak/>
              <w:t xml:space="preserve">Text proposed by the Commission </w:t>
            </w:r>
          </w:p>
        </w:tc>
        <w:tc>
          <w:tcPr>
            <w:tcW w:w="4902" w:type="dxa"/>
          </w:tcPr>
          <w:p w:rsidR="00CA5F72" w:rsidRDefault="00CA5F72" w:rsidP="00EC582A">
            <w:pPr>
              <w:pStyle w:val="CEABullet-Level1"/>
              <w:numPr>
                <w:ilvl w:val="0"/>
                <w:numId w:val="0"/>
              </w:numPr>
              <w:rPr>
                <w:rStyle w:val="CEAGraphTitle"/>
                <w:szCs w:val="17"/>
                <w:lang w:val="en-US"/>
              </w:rPr>
            </w:pPr>
          </w:p>
          <w:p w:rsidR="00C05517" w:rsidRPr="00C05517" w:rsidRDefault="00C05517" w:rsidP="00EC582A">
            <w:pPr>
              <w:pStyle w:val="CEABullet-Level1"/>
              <w:numPr>
                <w:ilvl w:val="0"/>
                <w:numId w:val="0"/>
              </w:numPr>
              <w:rPr>
                <w:rStyle w:val="CEAGraphTitle"/>
                <w:szCs w:val="17"/>
                <w:lang w:val="en-US"/>
              </w:rPr>
            </w:pPr>
            <w:r w:rsidRPr="00C05517">
              <w:rPr>
                <w:rStyle w:val="CEAGraphTitle"/>
                <w:szCs w:val="17"/>
                <w:lang w:val="en-US"/>
              </w:rPr>
              <w:lastRenderedPageBreak/>
              <w:t xml:space="preserve">Proposed amendment </w:t>
            </w:r>
          </w:p>
        </w:tc>
      </w:tr>
      <w:tr w:rsidR="000E2344" w:rsidTr="00D24B20">
        <w:tc>
          <w:tcPr>
            <w:tcW w:w="4901" w:type="dxa"/>
          </w:tcPr>
          <w:p w:rsidR="000E2344" w:rsidRDefault="000E2344" w:rsidP="00F643A2">
            <w:pPr>
              <w:pStyle w:val="CEABullet-Level1"/>
              <w:numPr>
                <w:ilvl w:val="0"/>
                <w:numId w:val="0"/>
              </w:numPr>
              <w:rPr>
                <w:rStyle w:val="CEAGraphTitle"/>
                <w:szCs w:val="17"/>
                <w:u w:val="single"/>
                <w:lang w:val="en-US"/>
              </w:rPr>
            </w:pPr>
            <w:r>
              <w:rPr>
                <w:rStyle w:val="CEAGraphTitle"/>
                <w:szCs w:val="17"/>
                <w:u w:val="single"/>
                <w:lang w:val="en-US"/>
              </w:rPr>
              <w:lastRenderedPageBreak/>
              <w:t xml:space="preserve">Article 81 – Processing of personal data concerning health </w:t>
            </w:r>
          </w:p>
          <w:p w:rsidR="000E2344" w:rsidRDefault="000E2344" w:rsidP="00CA74EF">
            <w:pPr>
              <w:pStyle w:val="CEABullet-Level1"/>
              <w:numPr>
                <w:ilvl w:val="0"/>
                <w:numId w:val="24"/>
              </w:numPr>
              <w:rPr>
                <w:rStyle w:val="CEAGraphTitle"/>
                <w:szCs w:val="17"/>
                <w:lang w:val="en-US"/>
              </w:rPr>
            </w:pPr>
            <w:r>
              <w:rPr>
                <w:rStyle w:val="CEAGraphTitle"/>
                <w:szCs w:val="17"/>
                <w:lang w:val="en-US"/>
              </w:rPr>
              <w:t xml:space="preserve">Within the limit of this Regulation and in accordance with point (h) of Article 9 (2), processing of personal data concerning health must be on the basis of Union law or Member State law which shall provide for suitable and specific measures to safeguard the data subject’s legitimate interests, and be necessary for: </w:t>
            </w:r>
          </w:p>
          <w:p w:rsidR="000E2344" w:rsidRPr="000E2344" w:rsidRDefault="000E2344" w:rsidP="00C05517">
            <w:pPr>
              <w:pStyle w:val="CEABullet-Level1"/>
              <w:numPr>
                <w:ilvl w:val="0"/>
                <w:numId w:val="0"/>
              </w:numPr>
              <w:ind w:left="1134" w:hanging="425"/>
              <w:rPr>
                <w:rStyle w:val="CEAGraphTitle"/>
                <w:szCs w:val="17"/>
                <w:lang w:val="en-US"/>
              </w:rPr>
            </w:pPr>
          </w:p>
        </w:tc>
        <w:tc>
          <w:tcPr>
            <w:tcW w:w="4902" w:type="dxa"/>
          </w:tcPr>
          <w:p w:rsidR="00C05517" w:rsidRDefault="00C05517" w:rsidP="00C05517">
            <w:pPr>
              <w:pStyle w:val="CEABullet-Level1"/>
              <w:numPr>
                <w:ilvl w:val="0"/>
                <w:numId w:val="0"/>
              </w:numPr>
              <w:rPr>
                <w:rStyle w:val="CEAGraphTitle"/>
                <w:szCs w:val="17"/>
                <w:lang w:val="en-US"/>
              </w:rPr>
            </w:pPr>
            <w:r>
              <w:rPr>
                <w:rStyle w:val="CEAGraphTitle"/>
                <w:szCs w:val="17"/>
                <w:u w:val="single"/>
                <w:lang w:val="en-US"/>
              </w:rPr>
              <w:t>Article 81 – Processing of personal data concerning health</w:t>
            </w:r>
          </w:p>
          <w:p w:rsidR="00C05517" w:rsidRDefault="00C05517" w:rsidP="00344608">
            <w:pPr>
              <w:pStyle w:val="CEABullet-Level1"/>
              <w:numPr>
                <w:ilvl w:val="0"/>
                <w:numId w:val="30"/>
              </w:numPr>
              <w:ind w:left="714" w:hanging="357"/>
              <w:rPr>
                <w:rStyle w:val="CEAGraphTitle"/>
                <w:szCs w:val="17"/>
                <w:lang w:val="en-US"/>
              </w:rPr>
            </w:pPr>
            <w:r>
              <w:rPr>
                <w:rStyle w:val="CEAGraphTitle"/>
                <w:szCs w:val="17"/>
                <w:lang w:val="en-US"/>
              </w:rPr>
              <w:t>Within the limit of this Regulation and in accordance with point (h) of Article 9 (2), processing of personal data concerning health must be on the basis of Union law or Member State law which shall provide for suitable and specific measures to safeguard the data subject’s legitimate interests, and be necessary for:</w:t>
            </w:r>
          </w:p>
          <w:p w:rsidR="000E2344" w:rsidRPr="00EC582A" w:rsidRDefault="00C05517" w:rsidP="00344608">
            <w:pPr>
              <w:pStyle w:val="CEABullet-Level1"/>
              <w:numPr>
                <w:ilvl w:val="0"/>
                <w:numId w:val="18"/>
              </w:numPr>
              <w:ind w:left="714" w:hanging="357"/>
              <w:rPr>
                <w:rStyle w:val="CEAGraphTitle"/>
                <w:szCs w:val="17"/>
                <w:u w:val="single"/>
                <w:lang w:val="en-US"/>
              </w:rPr>
            </w:pPr>
            <w:r w:rsidRPr="00344608">
              <w:rPr>
                <w:rStyle w:val="CEAGraphTitle"/>
                <w:b/>
                <w:i/>
                <w:color w:val="FF0000"/>
                <w:szCs w:val="17"/>
                <w:lang w:val="en-US"/>
              </w:rPr>
              <w:t>Processing of data concerning health is necessary for the assessment of risk, calculation of premiums and the settlement of claims and benefits</w:t>
            </w:r>
            <w:r w:rsidRPr="00344608">
              <w:rPr>
                <w:rStyle w:val="CEAGraphTitle"/>
                <w:i/>
                <w:color w:val="FF0000"/>
                <w:szCs w:val="17"/>
                <w:lang w:val="en-US"/>
              </w:rPr>
              <w:t>.</w:t>
            </w:r>
            <w:r w:rsidRPr="00344608">
              <w:rPr>
                <w:rStyle w:val="CEAGraphTitle"/>
                <w:color w:val="FF0000"/>
                <w:szCs w:val="17"/>
                <w:lang w:val="en-US"/>
              </w:rPr>
              <w:t xml:space="preserve"> </w:t>
            </w:r>
          </w:p>
        </w:tc>
      </w:tr>
    </w:tbl>
    <w:p w:rsidR="00F643A2" w:rsidRDefault="00F643A2" w:rsidP="005D6122">
      <w:pPr>
        <w:pStyle w:val="CEABullet-Level1"/>
        <w:spacing w:before="120"/>
        <w:ind w:left="714" w:hanging="357"/>
        <w:rPr>
          <w:rStyle w:val="CEAGraphTitle"/>
          <w:b/>
          <w:sz w:val="20"/>
          <w:szCs w:val="17"/>
          <w:lang w:val="en-US"/>
        </w:rPr>
      </w:pPr>
      <w:r w:rsidRPr="00F643A2">
        <w:rPr>
          <w:rStyle w:val="CEAGraphTitle"/>
          <w:b/>
          <w:sz w:val="20"/>
          <w:szCs w:val="17"/>
          <w:lang w:val="en-US"/>
        </w:rPr>
        <w:t xml:space="preserve">Data </w:t>
      </w:r>
      <w:r w:rsidR="00344608">
        <w:rPr>
          <w:rStyle w:val="CEAGraphTitle"/>
          <w:b/>
          <w:sz w:val="20"/>
          <w:szCs w:val="17"/>
          <w:lang w:val="en-US"/>
        </w:rPr>
        <w:t>processing</w:t>
      </w:r>
      <w:r w:rsidRPr="00F643A2">
        <w:rPr>
          <w:rStyle w:val="CEAGraphTitle"/>
          <w:b/>
          <w:sz w:val="20"/>
          <w:szCs w:val="17"/>
          <w:lang w:val="en-US"/>
        </w:rPr>
        <w:t xml:space="preserve"> for preventing and detecting fraud </w:t>
      </w:r>
    </w:p>
    <w:tbl>
      <w:tblPr>
        <w:tblStyle w:val="TableGrid"/>
        <w:tblW w:w="0" w:type="auto"/>
        <w:tblLook w:val="04A0" w:firstRow="1" w:lastRow="0" w:firstColumn="1" w:lastColumn="0" w:noHBand="0" w:noVBand="1"/>
      </w:tblPr>
      <w:tblGrid>
        <w:gridCol w:w="4901"/>
        <w:gridCol w:w="4902"/>
      </w:tblGrid>
      <w:tr w:rsidR="00F643A2" w:rsidTr="00F643A2">
        <w:tc>
          <w:tcPr>
            <w:tcW w:w="4901" w:type="dxa"/>
          </w:tcPr>
          <w:p w:rsidR="00F643A2" w:rsidRDefault="00693267" w:rsidP="00CB1E29">
            <w:pPr>
              <w:rPr>
                <w:rStyle w:val="CEAGraphTitle"/>
                <w:szCs w:val="17"/>
                <w:lang w:val="en-US"/>
              </w:rPr>
            </w:pPr>
            <w:r>
              <w:rPr>
                <w:szCs w:val="17"/>
              </w:rPr>
              <w:t>Text proposed by the Commission</w:t>
            </w:r>
          </w:p>
        </w:tc>
        <w:tc>
          <w:tcPr>
            <w:tcW w:w="4902" w:type="dxa"/>
          </w:tcPr>
          <w:p w:rsidR="00F643A2" w:rsidRDefault="00F643A2" w:rsidP="00CB1E29">
            <w:pPr>
              <w:rPr>
                <w:rStyle w:val="CEAGraphTitle"/>
                <w:szCs w:val="17"/>
                <w:lang w:val="en-US"/>
              </w:rPr>
            </w:pPr>
            <w:r>
              <w:rPr>
                <w:rStyle w:val="CEAGraphTitle"/>
                <w:szCs w:val="17"/>
                <w:lang w:val="en-US"/>
              </w:rPr>
              <w:t>Proposed amendment</w:t>
            </w:r>
          </w:p>
        </w:tc>
      </w:tr>
      <w:tr w:rsidR="00F643A2" w:rsidTr="00F643A2">
        <w:tc>
          <w:tcPr>
            <w:tcW w:w="4901" w:type="dxa"/>
          </w:tcPr>
          <w:p w:rsidR="00F643A2" w:rsidRPr="00D87A1B" w:rsidRDefault="00F643A2" w:rsidP="00CB1E29">
            <w:pPr>
              <w:rPr>
                <w:rStyle w:val="CEAGraphTitle"/>
                <w:szCs w:val="17"/>
                <w:u w:val="single"/>
                <w:lang w:val="en-US"/>
              </w:rPr>
            </w:pPr>
            <w:r w:rsidRPr="00D87A1B">
              <w:rPr>
                <w:rStyle w:val="CEAGraphTitle"/>
                <w:szCs w:val="17"/>
                <w:u w:val="single"/>
                <w:lang w:val="en-US"/>
              </w:rPr>
              <w:t>Article 6</w:t>
            </w:r>
            <w:r>
              <w:rPr>
                <w:rStyle w:val="CEAGraphTitle"/>
                <w:szCs w:val="17"/>
                <w:u w:val="single"/>
                <w:lang w:val="en-US"/>
              </w:rPr>
              <w:t xml:space="preserve"> </w:t>
            </w:r>
            <w:r w:rsidRPr="00D87A1B">
              <w:rPr>
                <w:rStyle w:val="CEAGraphTitle"/>
                <w:szCs w:val="17"/>
                <w:u w:val="single"/>
                <w:lang w:val="en-US"/>
              </w:rPr>
              <w:t>par.1- Lawfulness of processing</w:t>
            </w:r>
          </w:p>
          <w:p w:rsidR="00F643A2" w:rsidRDefault="00F643A2" w:rsidP="00CB1E29">
            <w:pPr>
              <w:rPr>
                <w:rStyle w:val="CEAGraphTitle"/>
                <w:szCs w:val="17"/>
                <w:lang w:val="en-US"/>
              </w:rPr>
            </w:pPr>
            <w:r>
              <w:rPr>
                <w:rFonts w:eastAsia="Calibri"/>
                <w:szCs w:val="22"/>
              </w:rPr>
              <w:t>Processing of personal data shall be lawful only if and to the extent that at least one of the following applies:</w:t>
            </w:r>
          </w:p>
        </w:tc>
        <w:tc>
          <w:tcPr>
            <w:tcW w:w="4902" w:type="dxa"/>
          </w:tcPr>
          <w:p w:rsidR="00F643A2" w:rsidRDefault="00F643A2" w:rsidP="00CB1E29">
            <w:pPr>
              <w:rPr>
                <w:rFonts w:eastAsia="Calibri"/>
                <w:szCs w:val="22"/>
                <w:u w:val="single"/>
              </w:rPr>
            </w:pPr>
            <w:r w:rsidRPr="00D87A1B">
              <w:rPr>
                <w:rFonts w:eastAsia="Calibri"/>
                <w:szCs w:val="22"/>
                <w:u w:val="single"/>
              </w:rPr>
              <w:t>Article 6 par.1</w:t>
            </w:r>
            <w:r>
              <w:rPr>
                <w:rFonts w:eastAsia="Calibri"/>
                <w:szCs w:val="22"/>
                <w:u w:val="single"/>
              </w:rPr>
              <w:t>- Lawfulness of processing</w:t>
            </w:r>
          </w:p>
          <w:p w:rsidR="00F643A2" w:rsidRPr="00D87A1B" w:rsidRDefault="00F643A2" w:rsidP="00CB1E29">
            <w:pPr>
              <w:rPr>
                <w:rFonts w:eastAsia="Calibri"/>
                <w:szCs w:val="22"/>
              </w:rPr>
            </w:pPr>
            <w:r w:rsidRPr="00D87A1B">
              <w:rPr>
                <w:rFonts w:eastAsia="Calibri"/>
                <w:szCs w:val="22"/>
              </w:rPr>
              <w:t xml:space="preserve">Processing of personal data shall be lawful only if and to the extent that at least one of the following applies: </w:t>
            </w:r>
          </w:p>
          <w:p w:rsidR="00F643A2" w:rsidRDefault="00F643A2" w:rsidP="00344608">
            <w:pPr>
              <w:rPr>
                <w:rStyle w:val="CEAGraphTitle"/>
                <w:szCs w:val="17"/>
                <w:lang w:val="en-US"/>
              </w:rPr>
            </w:pPr>
            <w:r w:rsidRPr="00D87A1B">
              <w:rPr>
                <w:rFonts w:eastAsia="Calibri"/>
                <w:b/>
                <w:i/>
                <w:color w:val="FF0000"/>
                <w:szCs w:val="22"/>
              </w:rPr>
              <w:t xml:space="preserve">(g) </w:t>
            </w:r>
            <w:proofErr w:type="gramStart"/>
            <w:r w:rsidRPr="00D87A1B">
              <w:rPr>
                <w:rFonts w:eastAsia="Calibri"/>
                <w:b/>
                <w:i/>
                <w:color w:val="FF0000"/>
                <w:szCs w:val="22"/>
              </w:rPr>
              <w:t>processing</w:t>
            </w:r>
            <w:proofErr w:type="gramEnd"/>
            <w:r w:rsidRPr="00D87A1B">
              <w:rPr>
                <w:rFonts w:eastAsia="Calibri"/>
                <w:b/>
                <w:i/>
                <w:color w:val="FF0000"/>
                <w:szCs w:val="22"/>
              </w:rPr>
              <w:t xml:space="preserve"> is necessary for the purpos</w:t>
            </w:r>
            <w:r w:rsidR="00344608">
              <w:rPr>
                <w:rFonts w:eastAsia="Calibri"/>
                <w:b/>
                <w:i/>
                <w:color w:val="FF0000"/>
                <w:szCs w:val="22"/>
              </w:rPr>
              <w:t xml:space="preserve">es of preventing and detecting </w:t>
            </w:r>
            <w:r w:rsidRPr="00D87A1B">
              <w:rPr>
                <w:rFonts w:eastAsia="Calibri"/>
                <w:b/>
                <w:i/>
                <w:color w:val="FF0000"/>
                <w:szCs w:val="22"/>
              </w:rPr>
              <w:t>fraud</w:t>
            </w:r>
            <w:r w:rsidRPr="00D87A1B">
              <w:rPr>
                <w:rFonts w:eastAsia="Calibri"/>
                <w:color w:val="FF0000"/>
                <w:szCs w:val="22"/>
              </w:rPr>
              <w:t>.</w:t>
            </w:r>
          </w:p>
        </w:tc>
      </w:tr>
      <w:tr w:rsidR="00F643A2" w:rsidTr="00F643A2">
        <w:tc>
          <w:tcPr>
            <w:tcW w:w="4901" w:type="dxa"/>
          </w:tcPr>
          <w:p w:rsidR="00F643A2" w:rsidRDefault="00F643A2" w:rsidP="00CB1E29">
            <w:pPr>
              <w:rPr>
                <w:rFonts w:eastAsia="Calibri"/>
                <w:szCs w:val="22"/>
                <w:u w:val="single"/>
              </w:rPr>
            </w:pPr>
            <w:r w:rsidRPr="00045E98">
              <w:rPr>
                <w:rFonts w:eastAsia="Calibri"/>
                <w:szCs w:val="22"/>
                <w:u w:val="single"/>
              </w:rPr>
              <w:t>Article 9</w:t>
            </w:r>
            <w:r>
              <w:rPr>
                <w:rFonts w:eastAsia="Calibri"/>
                <w:szCs w:val="22"/>
                <w:u w:val="single"/>
              </w:rPr>
              <w:t xml:space="preserve"> </w:t>
            </w:r>
            <w:r w:rsidRPr="00045E98">
              <w:rPr>
                <w:rFonts w:eastAsia="Calibri"/>
                <w:szCs w:val="22"/>
                <w:u w:val="single"/>
              </w:rPr>
              <w:t>par.2 (j)</w:t>
            </w:r>
          </w:p>
          <w:p w:rsidR="00F643A2" w:rsidRDefault="00F643A2" w:rsidP="00CB1E29">
            <w:r w:rsidRPr="00045E98">
              <w:rPr>
                <w:rFonts w:eastAsia="Calibri"/>
                <w:szCs w:val="22"/>
              </w:rPr>
              <w:t>processing of data relating to criminal convictions or related security measures is carried out either under the control of official authority or when the processing is necessary for compliance with a legal or regulatory obligation to which a controller is subject or for the performance of a task carried out for important public interest reasons and in so far as authorised by Union law or Member State law providing for adequate safeguards. A complete register of criminal convictions shall be kept only under the control of official authority.</w:t>
            </w:r>
          </w:p>
        </w:tc>
        <w:tc>
          <w:tcPr>
            <w:tcW w:w="4902" w:type="dxa"/>
          </w:tcPr>
          <w:p w:rsidR="00F643A2" w:rsidRDefault="00F643A2" w:rsidP="00CB1E29">
            <w:pPr>
              <w:rPr>
                <w:rFonts w:eastAsia="Calibri"/>
                <w:szCs w:val="22"/>
                <w:u w:val="single"/>
              </w:rPr>
            </w:pPr>
            <w:r w:rsidRPr="00045E98">
              <w:rPr>
                <w:rFonts w:eastAsia="Calibri"/>
                <w:szCs w:val="22"/>
                <w:u w:val="single"/>
              </w:rPr>
              <w:t>Article 9</w:t>
            </w:r>
            <w:r>
              <w:rPr>
                <w:rFonts w:eastAsia="Calibri"/>
                <w:szCs w:val="22"/>
                <w:u w:val="single"/>
              </w:rPr>
              <w:t xml:space="preserve"> </w:t>
            </w:r>
            <w:r w:rsidRPr="00045E98">
              <w:rPr>
                <w:rFonts w:eastAsia="Calibri"/>
                <w:szCs w:val="22"/>
                <w:u w:val="single"/>
              </w:rPr>
              <w:t>par.2 (j)</w:t>
            </w:r>
          </w:p>
          <w:p w:rsidR="00F643A2" w:rsidRDefault="00F643A2" w:rsidP="00F643A2">
            <w:r w:rsidRPr="00045E98">
              <w:rPr>
                <w:rFonts w:eastAsia="Calibri"/>
                <w:szCs w:val="22"/>
              </w:rPr>
              <w:t xml:space="preserve">processing of data relating to criminal convictions or related security measures is carried out either under the control of official authority or </w:t>
            </w:r>
            <w:r w:rsidRPr="00CD38C5">
              <w:rPr>
                <w:rFonts w:eastAsia="Calibri"/>
                <w:b/>
                <w:i/>
                <w:color w:val="FF0000"/>
                <w:szCs w:val="22"/>
                <w:lang w:val="en-US"/>
              </w:rPr>
              <w:t xml:space="preserve">for the purposes of preventing detecting and addressing fraud </w:t>
            </w:r>
            <w:r w:rsidRPr="00741143">
              <w:rPr>
                <w:rFonts w:eastAsia="Calibri"/>
                <w:b/>
                <w:i/>
                <w:color w:val="FF0000"/>
                <w:szCs w:val="22"/>
                <w:lang w:val="en-US"/>
              </w:rPr>
              <w:t>or</w:t>
            </w:r>
            <w:r w:rsidRPr="00CD38C5">
              <w:rPr>
                <w:rFonts w:eastAsia="Calibri"/>
                <w:szCs w:val="22"/>
              </w:rPr>
              <w:t xml:space="preserve"> </w:t>
            </w:r>
            <w:r w:rsidRPr="00045E98">
              <w:rPr>
                <w:rFonts w:eastAsia="Calibri"/>
                <w:szCs w:val="22"/>
              </w:rPr>
              <w:t>when the processing is necessary for compliance with a legal or regulatory obligation to which a controller is subject or for the performance of a task carried out for important public interest reasons and in so far as authorised by Union law or Member State law providing for adequate safeguards. A complete register of criminal convictions shall be kept only under the control of official authority.</w:t>
            </w:r>
          </w:p>
        </w:tc>
      </w:tr>
    </w:tbl>
    <w:p w:rsidR="00065716" w:rsidRPr="00606F32" w:rsidRDefault="00A50D79" w:rsidP="005D6122">
      <w:pPr>
        <w:pStyle w:val="CEABullet-Level1"/>
        <w:spacing w:before="120"/>
        <w:ind w:left="714" w:hanging="357"/>
        <w:rPr>
          <w:rStyle w:val="CEAGraphTitle"/>
          <w:b/>
          <w:sz w:val="18"/>
          <w:szCs w:val="17"/>
          <w:lang w:val="en-US"/>
        </w:rPr>
      </w:pPr>
      <w:r w:rsidRPr="00606F32">
        <w:rPr>
          <w:rStyle w:val="CEAGraphTitle"/>
          <w:b/>
          <w:sz w:val="18"/>
          <w:szCs w:val="17"/>
          <w:lang w:val="en-US"/>
        </w:rPr>
        <w:t xml:space="preserve">Profiling </w:t>
      </w:r>
    </w:p>
    <w:tbl>
      <w:tblPr>
        <w:tblStyle w:val="TableGrid"/>
        <w:tblW w:w="0" w:type="auto"/>
        <w:tblLook w:val="04A0" w:firstRow="1" w:lastRow="0" w:firstColumn="1" w:lastColumn="0" w:noHBand="0" w:noVBand="1"/>
      </w:tblPr>
      <w:tblGrid>
        <w:gridCol w:w="4901"/>
        <w:gridCol w:w="4902"/>
      </w:tblGrid>
      <w:tr w:rsidR="00065716" w:rsidTr="00E75113">
        <w:tc>
          <w:tcPr>
            <w:tcW w:w="4901" w:type="dxa"/>
          </w:tcPr>
          <w:p w:rsidR="00065716" w:rsidRDefault="00693267" w:rsidP="00F643A2">
            <w:pPr>
              <w:rPr>
                <w:rStyle w:val="CEAGraphTitle"/>
                <w:szCs w:val="17"/>
                <w:lang w:val="en-US"/>
              </w:rPr>
            </w:pPr>
            <w:r>
              <w:rPr>
                <w:szCs w:val="17"/>
              </w:rPr>
              <w:t>Text proposed by the Commission</w:t>
            </w:r>
          </w:p>
        </w:tc>
        <w:tc>
          <w:tcPr>
            <w:tcW w:w="4902" w:type="dxa"/>
          </w:tcPr>
          <w:p w:rsidR="00065716" w:rsidRDefault="00D87A1B" w:rsidP="00F643A2">
            <w:pPr>
              <w:rPr>
                <w:rStyle w:val="CEAGraphTitle"/>
                <w:szCs w:val="17"/>
                <w:lang w:val="en-US"/>
              </w:rPr>
            </w:pPr>
            <w:r>
              <w:rPr>
                <w:rStyle w:val="CEAGraphTitle"/>
                <w:szCs w:val="17"/>
                <w:lang w:val="en-US"/>
              </w:rPr>
              <w:t xml:space="preserve">Proposed amendment </w:t>
            </w:r>
          </w:p>
        </w:tc>
      </w:tr>
      <w:tr w:rsidR="00065716" w:rsidTr="00E75113">
        <w:tc>
          <w:tcPr>
            <w:tcW w:w="4901" w:type="dxa"/>
          </w:tcPr>
          <w:p w:rsidR="00F643A2" w:rsidRDefault="00D87A1B" w:rsidP="00F643A2">
            <w:pPr>
              <w:rPr>
                <w:rFonts w:eastAsia="Calibri"/>
                <w:szCs w:val="22"/>
                <w:u w:val="single"/>
              </w:rPr>
            </w:pPr>
            <w:r w:rsidRPr="00CD38C5">
              <w:rPr>
                <w:rFonts w:eastAsia="Calibri"/>
                <w:szCs w:val="22"/>
                <w:u w:val="single"/>
              </w:rPr>
              <w:t>Article 20 par.1</w:t>
            </w:r>
            <w:r w:rsidR="00F643A2">
              <w:rPr>
                <w:rFonts w:eastAsia="Calibri"/>
                <w:szCs w:val="22"/>
                <w:u w:val="single"/>
              </w:rPr>
              <w:t xml:space="preserve"> – Profiling </w:t>
            </w:r>
          </w:p>
          <w:p w:rsidR="00065716" w:rsidRDefault="00D87A1B" w:rsidP="00F643A2">
            <w:pPr>
              <w:rPr>
                <w:rStyle w:val="CEAGraphTitle"/>
                <w:szCs w:val="17"/>
                <w:lang w:val="en-US"/>
              </w:rPr>
            </w:pPr>
            <w:r w:rsidRPr="00CD38C5">
              <w:rPr>
                <w:rFonts w:eastAsia="Calibri"/>
                <w:szCs w:val="22"/>
              </w:rPr>
              <w:t>Every natural person shall have the right not to be subject to a measure which produces legal effects concerning this natural person or significantly affects this natural person, and which is based solely on automated processing intended to evaluate certain personal aspects relating to this natural person or to analyse or predict in particular the natural person’s performance at work, economic situation, location, health, personal preferences, reliability or behaviour.</w:t>
            </w:r>
          </w:p>
        </w:tc>
        <w:tc>
          <w:tcPr>
            <w:tcW w:w="4902" w:type="dxa"/>
          </w:tcPr>
          <w:p w:rsidR="00F643A2" w:rsidRDefault="00A50D79" w:rsidP="00F643A2">
            <w:pPr>
              <w:rPr>
                <w:rFonts w:eastAsia="Calibri"/>
                <w:szCs w:val="22"/>
                <w:u w:val="single"/>
              </w:rPr>
            </w:pPr>
            <w:r>
              <w:rPr>
                <w:rFonts w:eastAsia="Calibri"/>
                <w:szCs w:val="22"/>
                <w:u w:val="single"/>
              </w:rPr>
              <w:t>Article 20</w:t>
            </w:r>
            <w:r w:rsidR="00D87A1B" w:rsidRPr="00CD38C5">
              <w:rPr>
                <w:rFonts w:eastAsia="Calibri"/>
                <w:szCs w:val="22"/>
                <w:u w:val="single"/>
              </w:rPr>
              <w:t xml:space="preserve"> par.1</w:t>
            </w:r>
            <w:r w:rsidR="00F643A2">
              <w:rPr>
                <w:rFonts w:eastAsia="Calibri"/>
                <w:szCs w:val="22"/>
                <w:u w:val="single"/>
              </w:rPr>
              <w:t xml:space="preserve"> - Profiling</w:t>
            </w:r>
          </w:p>
          <w:p w:rsidR="00065716" w:rsidRDefault="00D87A1B" w:rsidP="00F643A2">
            <w:pPr>
              <w:rPr>
                <w:rStyle w:val="CEAGraphTitle"/>
                <w:szCs w:val="17"/>
                <w:lang w:val="en-US"/>
              </w:rPr>
            </w:pPr>
            <w:r w:rsidRPr="00CD38C5">
              <w:rPr>
                <w:rFonts w:eastAsia="Calibri"/>
                <w:b/>
                <w:i/>
                <w:color w:val="FF0000"/>
                <w:szCs w:val="22"/>
              </w:rPr>
              <w:t>Unless otherwise permitted by law or necessary to perform legitimate business functions</w:t>
            </w:r>
            <w:r w:rsidRPr="00CD38C5">
              <w:rPr>
                <w:rFonts w:eastAsia="Calibri"/>
                <w:szCs w:val="22"/>
              </w:rPr>
              <w:t>, every natural person shall have the right not to be subject to a measure which produces legal effects concerning this natural person or significantly affects this natural person, and which is based solely on automated processing intended to evaluate certain personal aspects relating to this natural person or to analyse or predict in particular the natural person’s performance at work, economic situation, location, health, personal preferences, reliability or behaviour.</w:t>
            </w:r>
          </w:p>
        </w:tc>
      </w:tr>
    </w:tbl>
    <w:p w:rsidR="00CA5F72" w:rsidRDefault="00CA5F72" w:rsidP="00CA5F72">
      <w:pPr>
        <w:pStyle w:val="CEABullet-Level1"/>
        <w:numPr>
          <w:ilvl w:val="0"/>
          <w:numId w:val="0"/>
        </w:numPr>
        <w:spacing w:before="120"/>
        <w:ind w:left="720" w:hanging="360"/>
        <w:rPr>
          <w:rStyle w:val="CEAGraphTitle"/>
          <w:b/>
          <w:sz w:val="18"/>
          <w:szCs w:val="17"/>
          <w:lang w:val="en-US"/>
        </w:rPr>
      </w:pPr>
    </w:p>
    <w:p w:rsidR="00CA5F72" w:rsidRDefault="00CA5F72" w:rsidP="00CA5F72">
      <w:pPr>
        <w:pStyle w:val="CEABullet-Level1"/>
        <w:numPr>
          <w:ilvl w:val="0"/>
          <w:numId w:val="0"/>
        </w:numPr>
        <w:spacing w:before="120"/>
        <w:ind w:left="720" w:hanging="360"/>
        <w:rPr>
          <w:rStyle w:val="CEAGraphTitle"/>
          <w:b/>
          <w:sz w:val="18"/>
          <w:szCs w:val="17"/>
          <w:lang w:val="en-US"/>
        </w:rPr>
      </w:pPr>
    </w:p>
    <w:p w:rsidR="00A50D79" w:rsidRPr="00606F32" w:rsidRDefault="00A50D79" w:rsidP="005D6122">
      <w:pPr>
        <w:pStyle w:val="CEABullet-Level1"/>
        <w:spacing w:before="120"/>
        <w:ind w:left="714" w:hanging="357"/>
        <w:rPr>
          <w:rStyle w:val="CEAGraphTitle"/>
          <w:b/>
          <w:sz w:val="18"/>
          <w:szCs w:val="17"/>
          <w:lang w:val="en-US"/>
        </w:rPr>
      </w:pPr>
      <w:r w:rsidRPr="00606F32">
        <w:rPr>
          <w:rStyle w:val="CEAGraphTitle"/>
          <w:b/>
          <w:sz w:val="18"/>
          <w:szCs w:val="17"/>
          <w:lang w:val="en-US"/>
        </w:rPr>
        <w:lastRenderedPageBreak/>
        <w:t xml:space="preserve">Data Portability </w:t>
      </w:r>
    </w:p>
    <w:tbl>
      <w:tblPr>
        <w:tblStyle w:val="TableGrid"/>
        <w:tblW w:w="0" w:type="auto"/>
        <w:tblLook w:val="04A0" w:firstRow="1" w:lastRow="0" w:firstColumn="1" w:lastColumn="0" w:noHBand="0" w:noVBand="1"/>
      </w:tblPr>
      <w:tblGrid>
        <w:gridCol w:w="4901"/>
        <w:gridCol w:w="4902"/>
      </w:tblGrid>
      <w:tr w:rsidR="00F643A2" w:rsidTr="00E75113">
        <w:tc>
          <w:tcPr>
            <w:tcW w:w="4901" w:type="dxa"/>
          </w:tcPr>
          <w:p w:rsidR="00F643A2" w:rsidRDefault="00693267" w:rsidP="00E75113">
            <w:pPr>
              <w:rPr>
                <w:rStyle w:val="CEAGraphTitle"/>
                <w:szCs w:val="17"/>
                <w:lang w:val="en-US"/>
              </w:rPr>
            </w:pPr>
            <w:r>
              <w:rPr>
                <w:szCs w:val="17"/>
              </w:rPr>
              <w:t>Text proposed by the Commission</w:t>
            </w:r>
          </w:p>
        </w:tc>
        <w:tc>
          <w:tcPr>
            <w:tcW w:w="4902" w:type="dxa"/>
          </w:tcPr>
          <w:p w:rsidR="00F643A2" w:rsidRDefault="00F643A2" w:rsidP="00E75113">
            <w:pPr>
              <w:rPr>
                <w:rStyle w:val="CEAGraphTitle"/>
                <w:szCs w:val="17"/>
                <w:lang w:val="en-US"/>
              </w:rPr>
            </w:pPr>
            <w:r>
              <w:rPr>
                <w:rStyle w:val="CEAGraphTitle"/>
                <w:szCs w:val="17"/>
                <w:lang w:val="en-US"/>
              </w:rPr>
              <w:t xml:space="preserve">Proposed amendment </w:t>
            </w:r>
          </w:p>
        </w:tc>
      </w:tr>
      <w:tr w:rsidR="00F643A2" w:rsidTr="00E75113">
        <w:tc>
          <w:tcPr>
            <w:tcW w:w="4901" w:type="dxa"/>
          </w:tcPr>
          <w:p w:rsidR="00F643A2" w:rsidRPr="00C15EE4" w:rsidRDefault="00F643A2" w:rsidP="00E75113">
            <w:pPr>
              <w:rPr>
                <w:rStyle w:val="CEAGraphTitle"/>
                <w:szCs w:val="17"/>
                <w:u w:val="single"/>
                <w:lang w:val="en-US"/>
              </w:rPr>
            </w:pPr>
            <w:r w:rsidRPr="00C15EE4">
              <w:rPr>
                <w:rStyle w:val="CEAGraphTitle"/>
                <w:szCs w:val="17"/>
                <w:u w:val="single"/>
                <w:lang w:val="en-US"/>
              </w:rPr>
              <w:t xml:space="preserve">Article 18 – Data Portability </w:t>
            </w:r>
          </w:p>
          <w:p w:rsidR="00F643A2" w:rsidRDefault="00606F32" w:rsidP="00C05517">
            <w:pPr>
              <w:pStyle w:val="ListParagraph"/>
              <w:numPr>
                <w:ilvl w:val="0"/>
                <w:numId w:val="30"/>
              </w:numPr>
              <w:rPr>
                <w:rStyle w:val="CEAGraphTitle"/>
                <w:szCs w:val="17"/>
                <w:lang w:val="en-US"/>
              </w:rPr>
            </w:pPr>
            <w:r>
              <w:rPr>
                <w:rStyle w:val="CEAGraphTitle"/>
                <w:szCs w:val="17"/>
                <w:lang w:val="en-US"/>
              </w:rPr>
              <w:t xml:space="preserve">Where the data subject has provided the personal data and the processing is based on consent or on a contract, the data subject shall have the right to transmit those personal data and any other information provided by the data subject and retained by an automated processing system, into another one, in an electronic format which is commonly used, without hindrance from the controller from whom the personal data are withdraw. </w:t>
            </w:r>
          </w:p>
          <w:p w:rsidR="00606F32" w:rsidRPr="00606F32" w:rsidRDefault="00606F32" w:rsidP="00C05517">
            <w:pPr>
              <w:pStyle w:val="ListParagraph"/>
              <w:numPr>
                <w:ilvl w:val="0"/>
                <w:numId w:val="30"/>
              </w:numPr>
              <w:rPr>
                <w:rStyle w:val="CEAGraphTitle"/>
                <w:szCs w:val="17"/>
                <w:lang w:val="en-US"/>
              </w:rPr>
            </w:pPr>
            <w:r>
              <w:rPr>
                <w:rStyle w:val="CEAGraphTitle"/>
                <w:szCs w:val="17"/>
                <w:lang w:val="en-US"/>
              </w:rPr>
              <w:t xml:space="preserve">The Commission may specify the electronic format referred to in paragraph 1 and the technical standards, modalities and procedures for the transmission of personal data pursuant to paragraph 2. Those implementing acts shall be adopted in accordance with the examination procedure referred to in Article 87(2).  </w:t>
            </w:r>
          </w:p>
        </w:tc>
        <w:tc>
          <w:tcPr>
            <w:tcW w:w="4902" w:type="dxa"/>
          </w:tcPr>
          <w:p w:rsidR="00F643A2" w:rsidRPr="00F643A2" w:rsidRDefault="00F643A2" w:rsidP="00E75113">
            <w:pPr>
              <w:rPr>
                <w:rStyle w:val="CEAGraphTitle"/>
                <w:szCs w:val="17"/>
                <w:u w:val="single"/>
                <w:lang w:val="en-US"/>
              </w:rPr>
            </w:pPr>
            <w:r w:rsidRPr="00F643A2">
              <w:rPr>
                <w:rStyle w:val="CEAGraphTitle"/>
                <w:szCs w:val="17"/>
                <w:u w:val="single"/>
                <w:lang w:val="en-US"/>
              </w:rPr>
              <w:t xml:space="preserve">Article 18 – Data Portability </w:t>
            </w:r>
          </w:p>
          <w:p w:rsidR="00390E43" w:rsidRPr="000B6F4A" w:rsidRDefault="00390E43" w:rsidP="00CA74EF">
            <w:pPr>
              <w:pStyle w:val="ListParagraph"/>
              <w:numPr>
                <w:ilvl w:val="0"/>
                <w:numId w:val="25"/>
              </w:numPr>
              <w:rPr>
                <w:rStyle w:val="CEAGraphTitle"/>
                <w:b/>
                <w:i/>
                <w:color w:val="FF0000"/>
                <w:szCs w:val="17"/>
                <w:lang w:val="en-US"/>
              </w:rPr>
            </w:pPr>
            <w:r w:rsidRPr="00390E43">
              <w:rPr>
                <w:rStyle w:val="CEAGraphTitle"/>
                <w:szCs w:val="17"/>
                <w:lang w:val="en-US"/>
              </w:rPr>
              <w:t>Where the data subject has provided the personal data and the processing is based on consent or on a contract, the data subject shall have the right to transmit those personal data and any other information provided by the data subject and retained by an automated processing system, into another one, in an electronic format which is commonly used, without hindrance from the controller from whom the personal data are withdraw.</w:t>
            </w:r>
            <w:r>
              <w:rPr>
                <w:rStyle w:val="CEAGraphTitle"/>
                <w:szCs w:val="17"/>
                <w:lang w:val="en-US"/>
              </w:rPr>
              <w:t xml:space="preserve"> </w:t>
            </w:r>
            <w:r w:rsidRPr="000B6F4A">
              <w:rPr>
                <w:rStyle w:val="CEAGraphTitle"/>
                <w:b/>
                <w:i/>
                <w:color w:val="FF0000"/>
                <w:szCs w:val="17"/>
                <w:lang w:val="en-US"/>
              </w:rPr>
              <w:t xml:space="preserve">The controller shall be allowed to deny disclosing </w:t>
            </w:r>
            <w:r w:rsidR="00053152">
              <w:rPr>
                <w:rStyle w:val="CEAGraphTitle"/>
                <w:b/>
                <w:i/>
                <w:color w:val="FF0000"/>
                <w:szCs w:val="17"/>
                <w:lang w:val="en-US"/>
              </w:rPr>
              <w:t>c</w:t>
            </w:r>
            <w:r w:rsidRPr="000B6F4A">
              <w:rPr>
                <w:rStyle w:val="CEAGraphTitle"/>
                <w:b/>
                <w:i/>
                <w:color w:val="FF0000"/>
                <w:szCs w:val="17"/>
                <w:lang w:val="en-US"/>
              </w:rPr>
              <w:t xml:space="preserve">ommercially sensitive information based on the data subject’s processed personal data. </w:t>
            </w:r>
          </w:p>
          <w:p w:rsidR="00390E43" w:rsidRPr="00390E43" w:rsidRDefault="00390E43" w:rsidP="002102CE">
            <w:pPr>
              <w:pStyle w:val="ListParagraph"/>
              <w:numPr>
                <w:ilvl w:val="0"/>
                <w:numId w:val="25"/>
              </w:numPr>
              <w:rPr>
                <w:rStyle w:val="CEAGraphTitle"/>
                <w:szCs w:val="17"/>
                <w:lang w:val="en-US"/>
              </w:rPr>
            </w:pPr>
            <w:r w:rsidRPr="00390E43">
              <w:rPr>
                <w:rStyle w:val="CEAGraphTitle"/>
                <w:szCs w:val="17"/>
                <w:lang w:val="en-US"/>
              </w:rPr>
              <w:t>The Commission may specify the electronic format referred to in paragraph 1 and the technical standards, modalities and procedures for the transmission of personal data pursuant to paragraph 2</w:t>
            </w:r>
            <w:r>
              <w:rPr>
                <w:rStyle w:val="CEAGraphTitle"/>
                <w:szCs w:val="17"/>
                <w:lang w:val="en-US"/>
              </w:rPr>
              <w:t xml:space="preserve">.This </w:t>
            </w:r>
            <w:r w:rsidR="00206B1F">
              <w:rPr>
                <w:rStyle w:val="CEAGraphTitle"/>
                <w:szCs w:val="17"/>
                <w:lang w:val="en-US"/>
              </w:rPr>
              <w:t xml:space="preserve">transmission should not include </w:t>
            </w:r>
            <w:r w:rsidRPr="000B6F4A">
              <w:rPr>
                <w:rStyle w:val="CEAGraphTitle"/>
                <w:b/>
                <w:i/>
                <w:color w:val="FF0000"/>
                <w:szCs w:val="17"/>
                <w:lang w:val="en-US"/>
              </w:rPr>
              <w:t>the controller’s commercially sensitive information based on the data subject’s processed personal data</w:t>
            </w:r>
            <w:r w:rsidRPr="000B6F4A">
              <w:rPr>
                <w:rStyle w:val="CEAGraphTitle"/>
                <w:i/>
                <w:color w:val="FF0000"/>
                <w:szCs w:val="17"/>
                <w:lang w:val="en-US"/>
              </w:rPr>
              <w:t>.</w:t>
            </w:r>
            <w:r w:rsidRPr="00390E43">
              <w:rPr>
                <w:rStyle w:val="CEAGraphTitle"/>
                <w:color w:val="FF0000"/>
                <w:szCs w:val="17"/>
                <w:lang w:val="en-US"/>
              </w:rPr>
              <w:t xml:space="preserve"> </w:t>
            </w:r>
            <w:r>
              <w:rPr>
                <w:rStyle w:val="CEAGraphTitle"/>
                <w:szCs w:val="17"/>
                <w:lang w:val="en-US"/>
              </w:rPr>
              <w:t xml:space="preserve">Those implementing acts shall be adopted in accordance with the examination procedure referred to in Article 87(2).  </w:t>
            </w:r>
          </w:p>
        </w:tc>
      </w:tr>
    </w:tbl>
    <w:p w:rsidR="00056BE5" w:rsidRDefault="001146D7" w:rsidP="005D6122">
      <w:pPr>
        <w:rPr>
          <w:rStyle w:val="CEAGraphTitle"/>
          <w:szCs w:val="17"/>
          <w:lang w:val="en-US"/>
        </w:rPr>
      </w:pPr>
      <w:r>
        <w:rPr>
          <w:rStyle w:val="CEAGraphTitle"/>
          <w:szCs w:val="17"/>
          <w:lang w:val="en-US"/>
        </w:rPr>
        <w:t xml:space="preserve"> </w:t>
      </w:r>
    </w:p>
    <w:sectPr w:rsidR="00056BE5" w:rsidSect="00CA5F72">
      <w:headerReference w:type="default" r:id="rId10"/>
      <w:footerReference w:type="default" r:id="rId11"/>
      <w:type w:val="continuous"/>
      <w:pgSz w:w="11907" w:h="16839" w:code="9"/>
      <w:pgMar w:top="2410" w:right="902" w:bottom="709" w:left="1418" w:header="1276"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amprini Gyftokosta" w:date="2012-10-01T10:29:00Z" w:initials="LG">
    <w:p w:rsidR="002F6494" w:rsidRDefault="002F6494">
      <w:pPr>
        <w:pStyle w:val="CommentText"/>
      </w:pPr>
      <w:r>
        <w:rPr>
          <w:rStyle w:val="CommentReference"/>
        </w:rPr>
        <w:annotationRef/>
      </w:r>
      <w:r>
        <w:tab/>
        <w:t xml:space="preserve">FFSA suggestion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EED" w:rsidRDefault="00015EED">
      <w:r>
        <w:separator/>
      </w:r>
    </w:p>
    <w:p w:rsidR="00015EED" w:rsidRDefault="00015EED"/>
  </w:endnote>
  <w:endnote w:type="continuationSeparator" w:id="0">
    <w:p w:rsidR="00015EED" w:rsidRDefault="00015EED">
      <w:r>
        <w:continuationSeparator/>
      </w:r>
    </w:p>
    <w:p w:rsidR="00015EED" w:rsidRDefault="00015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FA0D2D6B-BF1C-484A-97C2-72B216976037}"/>
    <w:embedBold r:id="rId2" w:fontKey="{319E8598-F098-40D5-AD0F-2230A200D2FC}"/>
    <w:embedItalic r:id="rId3" w:fontKey="{33E5E9E2-986A-4ABF-9CDD-361802BA3BAA}"/>
    <w:embedBoldItalic r:id="rId4" w:fontKey="{B74E6520-323A-40B5-B890-C5E64DAB46C2}"/>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557E0B1-6471-4A41-8764-F229F063BDB2}"/>
  </w:font>
  <w:font w:name="Calibri">
    <w:panose1 w:val="020F0502020204030204"/>
    <w:charset w:val="00"/>
    <w:family w:val="swiss"/>
    <w:pitch w:val="variable"/>
    <w:sig w:usb0="E10002FF" w:usb1="4000ACFF" w:usb2="00000009" w:usb3="00000000" w:csb0="0000019F" w:csb1="00000000"/>
    <w:embedRegular r:id="rId6" w:fontKey="{A3183BE5-C870-42A6-A00F-87E102709350}"/>
    <w:embedBoldItalic r:id="rId7" w:fontKey="{045DD17B-25B5-4B13-9BD7-BD669B8C2C1D}"/>
  </w:font>
  <w:font w:name="Cambria">
    <w:panose1 w:val="02040503050406030204"/>
    <w:charset w:val="00"/>
    <w:family w:val="roman"/>
    <w:pitch w:val="variable"/>
    <w:sig w:usb0="E00002FF" w:usb1="400004FF" w:usb2="00000000" w:usb3="00000000" w:csb0="0000019F" w:csb1="00000000"/>
    <w:embedRegular r:id="rId8" w:fontKey="{81BED923-9DBB-4BE1-88BA-0D92CF9E5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739088"/>
      <w:docPartObj>
        <w:docPartGallery w:val="Page Numbers (Bottom of Page)"/>
        <w:docPartUnique/>
      </w:docPartObj>
    </w:sdtPr>
    <w:sdtEndPr>
      <w:rPr>
        <w:noProof/>
      </w:rPr>
    </w:sdtEndPr>
    <w:sdtContent>
      <w:p w:rsidR="00C14FB4" w:rsidRDefault="00C14FB4">
        <w:pPr>
          <w:pStyle w:val="Footer"/>
        </w:pPr>
        <w:r>
          <w:t xml:space="preserve">Page | </w:t>
        </w:r>
        <w:r>
          <w:fldChar w:fldCharType="begin"/>
        </w:r>
        <w:r>
          <w:instrText xml:space="preserve"> PAGE   \* MERGEFORMAT </w:instrText>
        </w:r>
        <w:r>
          <w:fldChar w:fldCharType="separate"/>
        </w:r>
        <w:r w:rsidR="001740CA">
          <w:rPr>
            <w:noProof/>
          </w:rPr>
          <w:t>1</w:t>
        </w:r>
        <w:r>
          <w:rPr>
            <w:noProof/>
          </w:rPr>
          <w:fldChar w:fldCharType="end"/>
        </w:r>
      </w:p>
    </w:sdtContent>
  </w:sdt>
  <w:p w:rsidR="009654A1" w:rsidRPr="00CD51F6" w:rsidRDefault="009654A1" w:rsidP="00EF4577">
    <w:pPr>
      <w:pStyle w:val="Footer"/>
      <w:ind w:left="546"/>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EED" w:rsidRDefault="00015EED">
      <w:r>
        <w:separator/>
      </w:r>
    </w:p>
    <w:p w:rsidR="00015EED" w:rsidRDefault="00015EED"/>
  </w:footnote>
  <w:footnote w:type="continuationSeparator" w:id="0">
    <w:p w:rsidR="00015EED" w:rsidRDefault="00015EED">
      <w:r>
        <w:continuationSeparator/>
      </w:r>
    </w:p>
    <w:p w:rsidR="00015EED" w:rsidRDefault="00015E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A1" w:rsidRPr="00C14FB4" w:rsidRDefault="00015EED" w:rsidP="000846C0">
    <w:pPr>
      <w:pStyle w:val="Noparagraphstyle"/>
      <w:jc w:val="right"/>
      <w:rPr>
        <w:rFonts w:ascii="Verdana" w:hAnsi="Verdana"/>
        <w:b/>
        <w:color w:val="auto"/>
        <w:sz w:val="20"/>
      </w:rPr>
    </w:pPr>
    <w:sdt>
      <w:sdtPr>
        <w:id w:val="-580833043"/>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54A1">
      <w:tab/>
    </w:r>
    <w:r w:rsidR="00C14FB4" w:rsidRPr="00C14FB4">
      <w:rPr>
        <w:rFonts w:ascii="Verdana" w:hAnsi="Verdana"/>
        <w:b/>
        <w:color w:val="auto"/>
        <w:sz w:val="20"/>
      </w:rPr>
      <w:t xml:space="preserve">First draft </w:t>
    </w:r>
  </w:p>
  <w:p w:rsidR="00B45B51" w:rsidRDefault="00B25DDD" w:rsidP="000846C0">
    <w:pPr>
      <w:pStyle w:val="Noparagraphstyle"/>
      <w:jc w:val="right"/>
      <w:rPr>
        <w:rFonts w:ascii="Verdana" w:hAnsi="Verdana"/>
        <w:b/>
        <w:color w:val="auto"/>
        <w:sz w:val="20"/>
      </w:rPr>
    </w:pPr>
    <w:r>
      <w:rPr>
        <w:rFonts w:ascii="Verdana" w:hAnsi="Verdana"/>
        <w:b/>
        <w:color w:val="auto"/>
        <w:sz w:val="20"/>
      </w:rPr>
      <w:t>SMC-DAT-12-077</w:t>
    </w:r>
  </w:p>
  <w:p w:rsidR="009654A1" w:rsidRPr="007349E1" w:rsidRDefault="00164309"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7216" behindDoc="0" locked="0" layoutInCell="1" allowOverlap="1" wp14:anchorId="33A23611" wp14:editId="7100E956">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CEA - Bullets Rounded Squares_BulletLevel1_forMS"/>
      </v:shape>
    </w:pict>
  </w:numPicBullet>
  <w:numPicBullet w:numPicBulletId="1">
    <w:pict>
      <v:shape id="_x0000_i1037" type="#_x0000_t75" style="width:9pt;height:9pt" o:bullet="t">
        <v:imagedata r:id="rId2" o:title="CEA - Bullets Rounded Squares_BulletLevel3_forMS"/>
      </v:shape>
    </w:pict>
  </w:numPicBullet>
  <w:numPicBullet w:numPicBulletId="2">
    <w:pict>
      <v:shape id="_x0000_i1038"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129C0EB2"/>
    <w:multiLevelType w:val="hybridMultilevel"/>
    <w:tmpl w:val="91804EB8"/>
    <w:lvl w:ilvl="0" w:tplc="10A26D1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0431F2"/>
    <w:multiLevelType w:val="hybridMultilevel"/>
    <w:tmpl w:val="28ACACD4"/>
    <w:lvl w:ilvl="0" w:tplc="F5A43A40">
      <w:start w:val="8"/>
      <w:numFmt w:val="lowerLetter"/>
      <w:lvlText w:val="(%1)"/>
      <w:lvlJc w:val="left"/>
      <w:pPr>
        <w:ind w:left="1080" w:hanging="360"/>
      </w:pPr>
      <w:rPr>
        <w:rFonts w:hint="default"/>
        <w:b/>
        <w:i/>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89E2739"/>
    <w:multiLevelType w:val="hybridMultilevel"/>
    <w:tmpl w:val="83281F34"/>
    <w:lvl w:ilvl="0" w:tplc="BB5E8B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1B690F"/>
    <w:multiLevelType w:val="hybridMultilevel"/>
    <w:tmpl w:val="58006EE4"/>
    <w:lvl w:ilvl="0" w:tplc="D54A1D8E">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04C1E06"/>
    <w:multiLevelType w:val="hybridMultilevel"/>
    <w:tmpl w:val="2AFE98B8"/>
    <w:lvl w:ilvl="0" w:tplc="432EA7EA">
      <w:start w:val="8"/>
      <w:numFmt w:val="lowerLetter"/>
      <w:lvlText w:val="(%1)"/>
      <w:lvlJc w:val="left"/>
      <w:pPr>
        <w:ind w:left="1080" w:hanging="360"/>
      </w:pPr>
      <w:rPr>
        <w:rFonts w:hint="default"/>
        <w:b/>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366DB5"/>
    <w:multiLevelType w:val="hybridMultilevel"/>
    <w:tmpl w:val="C3B20238"/>
    <w:lvl w:ilvl="0" w:tplc="79620CAC">
      <w:start w:val="6"/>
      <w:numFmt w:val="lowerLetter"/>
      <w:lvlText w:val="(%1)"/>
      <w:lvlJc w:val="left"/>
      <w:pPr>
        <w:ind w:left="720" w:hanging="360"/>
      </w:pPr>
      <w:rPr>
        <w:rFonts w:hint="default"/>
        <w:b/>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E32199"/>
    <w:multiLevelType w:val="hybridMultilevel"/>
    <w:tmpl w:val="688C25EE"/>
    <w:lvl w:ilvl="0" w:tplc="F31E7E72">
      <w:start w:val="12"/>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90A7B0B"/>
    <w:multiLevelType w:val="hybridMultilevel"/>
    <w:tmpl w:val="2B1A0762"/>
    <w:lvl w:ilvl="0" w:tplc="85463D00">
      <w:start w:val="1"/>
      <w:numFmt w:val="lowerLetter"/>
      <w:lvlText w:val="(%1)"/>
      <w:lvlJc w:val="left"/>
      <w:pPr>
        <w:ind w:left="720" w:hanging="360"/>
      </w:pPr>
      <w:rPr>
        <w:rFonts w:hint="default"/>
        <w:b/>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22">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BCB5FFD"/>
    <w:multiLevelType w:val="hybridMultilevel"/>
    <w:tmpl w:val="B6E4CF4A"/>
    <w:lvl w:ilvl="0" w:tplc="2C7E43B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290CB0"/>
    <w:multiLevelType w:val="hybridMultilevel"/>
    <w:tmpl w:val="0016CB56"/>
    <w:lvl w:ilvl="0" w:tplc="47609688">
      <w:start w:val="2"/>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335D46"/>
    <w:multiLevelType w:val="hybridMultilevel"/>
    <w:tmpl w:val="49F6C862"/>
    <w:lvl w:ilvl="0" w:tplc="2C7E43BC">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546068"/>
    <w:multiLevelType w:val="hybridMultilevel"/>
    <w:tmpl w:val="83281F34"/>
    <w:lvl w:ilvl="0" w:tplc="BB5E8B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9F3C47"/>
    <w:multiLevelType w:val="hybridMultilevel"/>
    <w:tmpl w:val="83281F34"/>
    <w:lvl w:ilvl="0" w:tplc="BB5E8B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61D3E97"/>
    <w:multiLevelType w:val="hybridMultilevel"/>
    <w:tmpl w:val="DCCC1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99E2B88"/>
    <w:multiLevelType w:val="hybridMultilevel"/>
    <w:tmpl w:val="4314D608"/>
    <w:lvl w:ilvl="0" w:tplc="855EC9C4">
      <w:start w:val="165"/>
      <w:numFmt w:val="bullet"/>
      <w:pStyle w:val="CEABullet-Level1"/>
      <w:lvlText w:val=""/>
      <w:lvlPicBulletId w:val="0"/>
      <w:lvlJc w:val="left"/>
      <w:pPr>
        <w:ind w:left="720" w:hanging="360"/>
      </w:pPr>
      <w:rPr>
        <w:rFonts w:ascii="Symbol" w:hAnsi="Symbol" w:hint="default"/>
        <w:color w:val="auto"/>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FA259C5"/>
    <w:multiLevelType w:val="hybridMultilevel"/>
    <w:tmpl w:val="163E9B9C"/>
    <w:lvl w:ilvl="0" w:tplc="54047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2"/>
  </w:num>
  <w:num w:numId="13">
    <w:abstractNumId w:val="16"/>
  </w:num>
  <w:num w:numId="14">
    <w:abstractNumId w:val="29"/>
  </w:num>
  <w:num w:numId="15">
    <w:abstractNumId w:val="21"/>
  </w:num>
  <w:num w:numId="16">
    <w:abstractNumId w:val="10"/>
  </w:num>
  <w:num w:numId="17">
    <w:abstractNumId w:val="20"/>
  </w:num>
  <w:num w:numId="18">
    <w:abstractNumId w:val="18"/>
  </w:num>
  <w:num w:numId="19">
    <w:abstractNumId w:val="23"/>
  </w:num>
  <w:num w:numId="20">
    <w:abstractNumId w:val="25"/>
  </w:num>
  <w:num w:numId="21">
    <w:abstractNumId w:val="14"/>
  </w:num>
  <w:num w:numId="22">
    <w:abstractNumId w:val="19"/>
  </w:num>
  <w:num w:numId="23">
    <w:abstractNumId w:val="26"/>
  </w:num>
  <w:num w:numId="24">
    <w:abstractNumId w:val="30"/>
  </w:num>
  <w:num w:numId="25">
    <w:abstractNumId w:val="24"/>
  </w:num>
  <w:num w:numId="26">
    <w:abstractNumId w:val="11"/>
  </w:num>
  <w:num w:numId="27">
    <w:abstractNumId w:val="27"/>
  </w:num>
  <w:num w:numId="28">
    <w:abstractNumId w:val="13"/>
  </w:num>
  <w:num w:numId="29">
    <w:abstractNumId w:val="12"/>
  </w:num>
  <w:num w:numId="30">
    <w:abstractNumId w:val="28"/>
  </w:num>
  <w:num w:numId="31">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defaultTabStop w:val="1134"/>
  <w:hyphenationZone w:val="425"/>
  <w:characterSpacingControl w:val="doNotCompress"/>
  <w:hdrShapeDefaults>
    <o:shapedefaults v:ext="edit" spidmax="2050">
      <o:colormru v:ext="edit" colors="#034ea2,#5d9ef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716"/>
    <w:rsid w:val="00000622"/>
    <w:rsid w:val="000011C1"/>
    <w:rsid w:val="00001EBB"/>
    <w:rsid w:val="00006017"/>
    <w:rsid w:val="00010B8A"/>
    <w:rsid w:val="00015EED"/>
    <w:rsid w:val="000233DD"/>
    <w:rsid w:val="00034910"/>
    <w:rsid w:val="000354FA"/>
    <w:rsid w:val="00035C6C"/>
    <w:rsid w:val="00037FBF"/>
    <w:rsid w:val="00043095"/>
    <w:rsid w:val="00044495"/>
    <w:rsid w:val="00044ECB"/>
    <w:rsid w:val="00047182"/>
    <w:rsid w:val="0004778B"/>
    <w:rsid w:val="00053152"/>
    <w:rsid w:val="00056BE5"/>
    <w:rsid w:val="00062772"/>
    <w:rsid w:val="00065716"/>
    <w:rsid w:val="00065779"/>
    <w:rsid w:val="00074937"/>
    <w:rsid w:val="00076557"/>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B74"/>
    <w:rsid w:val="000B32DF"/>
    <w:rsid w:val="000B3596"/>
    <w:rsid w:val="000B6F4A"/>
    <w:rsid w:val="000C1585"/>
    <w:rsid w:val="000C2041"/>
    <w:rsid w:val="000D3234"/>
    <w:rsid w:val="000E12A5"/>
    <w:rsid w:val="000E1C9B"/>
    <w:rsid w:val="000E2344"/>
    <w:rsid w:val="000E47C1"/>
    <w:rsid w:val="000F1F78"/>
    <w:rsid w:val="000F296B"/>
    <w:rsid w:val="000F4DFF"/>
    <w:rsid w:val="00100FC6"/>
    <w:rsid w:val="00113142"/>
    <w:rsid w:val="00113305"/>
    <w:rsid w:val="00113F11"/>
    <w:rsid w:val="001146D7"/>
    <w:rsid w:val="00120A99"/>
    <w:rsid w:val="00123319"/>
    <w:rsid w:val="00126148"/>
    <w:rsid w:val="001262D9"/>
    <w:rsid w:val="00127A6C"/>
    <w:rsid w:val="0013682A"/>
    <w:rsid w:val="00146DE0"/>
    <w:rsid w:val="00154F0E"/>
    <w:rsid w:val="001603D7"/>
    <w:rsid w:val="00164309"/>
    <w:rsid w:val="001649DC"/>
    <w:rsid w:val="001677D8"/>
    <w:rsid w:val="0017141D"/>
    <w:rsid w:val="00172CC0"/>
    <w:rsid w:val="001740CA"/>
    <w:rsid w:val="00174598"/>
    <w:rsid w:val="00182068"/>
    <w:rsid w:val="00182700"/>
    <w:rsid w:val="0018318B"/>
    <w:rsid w:val="00184D9D"/>
    <w:rsid w:val="00195A38"/>
    <w:rsid w:val="001964BE"/>
    <w:rsid w:val="001A022F"/>
    <w:rsid w:val="001A0BB7"/>
    <w:rsid w:val="001A50F7"/>
    <w:rsid w:val="001A75E9"/>
    <w:rsid w:val="001B0A3A"/>
    <w:rsid w:val="001B1E41"/>
    <w:rsid w:val="001B29F2"/>
    <w:rsid w:val="001C0EE5"/>
    <w:rsid w:val="001D600E"/>
    <w:rsid w:val="001E0CCF"/>
    <w:rsid w:val="001F6433"/>
    <w:rsid w:val="001F6EFC"/>
    <w:rsid w:val="00200EEC"/>
    <w:rsid w:val="0020115F"/>
    <w:rsid w:val="00201751"/>
    <w:rsid w:val="00203504"/>
    <w:rsid w:val="00205DE0"/>
    <w:rsid w:val="002062A6"/>
    <w:rsid w:val="00206B1F"/>
    <w:rsid w:val="002102CE"/>
    <w:rsid w:val="00211FAE"/>
    <w:rsid w:val="00214D71"/>
    <w:rsid w:val="00226415"/>
    <w:rsid w:val="00231943"/>
    <w:rsid w:val="00234644"/>
    <w:rsid w:val="002349AC"/>
    <w:rsid w:val="00242E2D"/>
    <w:rsid w:val="00244031"/>
    <w:rsid w:val="0024630B"/>
    <w:rsid w:val="0024638B"/>
    <w:rsid w:val="002531AA"/>
    <w:rsid w:val="002531B2"/>
    <w:rsid w:val="00253AD9"/>
    <w:rsid w:val="00254BC5"/>
    <w:rsid w:val="00263C3C"/>
    <w:rsid w:val="002644FF"/>
    <w:rsid w:val="00264FF8"/>
    <w:rsid w:val="00275373"/>
    <w:rsid w:val="00280821"/>
    <w:rsid w:val="002810CD"/>
    <w:rsid w:val="00281A6F"/>
    <w:rsid w:val="002820FB"/>
    <w:rsid w:val="002825EA"/>
    <w:rsid w:val="00283ADA"/>
    <w:rsid w:val="00290D37"/>
    <w:rsid w:val="00292DE8"/>
    <w:rsid w:val="0029642B"/>
    <w:rsid w:val="002A26FA"/>
    <w:rsid w:val="002A5B60"/>
    <w:rsid w:val="002A5DA1"/>
    <w:rsid w:val="002A6E93"/>
    <w:rsid w:val="002A7B00"/>
    <w:rsid w:val="002A7D7C"/>
    <w:rsid w:val="002B30E8"/>
    <w:rsid w:val="002B72A8"/>
    <w:rsid w:val="002C3275"/>
    <w:rsid w:val="002C35B0"/>
    <w:rsid w:val="002C3A0E"/>
    <w:rsid w:val="002C635D"/>
    <w:rsid w:val="002C6607"/>
    <w:rsid w:val="002D142B"/>
    <w:rsid w:val="002D3146"/>
    <w:rsid w:val="002D5442"/>
    <w:rsid w:val="002E027B"/>
    <w:rsid w:val="002E0975"/>
    <w:rsid w:val="002E14A8"/>
    <w:rsid w:val="002E2E26"/>
    <w:rsid w:val="002E2F8B"/>
    <w:rsid w:val="002E5E12"/>
    <w:rsid w:val="002E5EDF"/>
    <w:rsid w:val="002E6CA2"/>
    <w:rsid w:val="002F0FBF"/>
    <w:rsid w:val="002F30BB"/>
    <w:rsid w:val="002F55BB"/>
    <w:rsid w:val="002F6494"/>
    <w:rsid w:val="00303D59"/>
    <w:rsid w:val="003059C9"/>
    <w:rsid w:val="003102F1"/>
    <w:rsid w:val="00313C83"/>
    <w:rsid w:val="00317DA0"/>
    <w:rsid w:val="0032023C"/>
    <w:rsid w:val="00331C99"/>
    <w:rsid w:val="00340958"/>
    <w:rsid w:val="00342398"/>
    <w:rsid w:val="00344608"/>
    <w:rsid w:val="0034517E"/>
    <w:rsid w:val="00345FDD"/>
    <w:rsid w:val="00351F64"/>
    <w:rsid w:val="00353F7E"/>
    <w:rsid w:val="003559C3"/>
    <w:rsid w:val="00355B82"/>
    <w:rsid w:val="00364327"/>
    <w:rsid w:val="00364C8C"/>
    <w:rsid w:val="003677EA"/>
    <w:rsid w:val="00374464"/>
    <w:rsid w:val="003756BA"/>
    <w:rsid w:val="00375EB4"/>
    <w:rsid w:val="00376401"/>
    <w:rsid w:val="00384458"/>
    <w:rsid w:val="00387F65"/>
    <w:rsid w:val="0039007D"/>
    <w:rsid w:val="00390E2A"/>
    <w:rsid w:val="00390E43"/>
    <w:rsid w:val="00391193"/>
    <w:rsid w:val="003944DA"/>
    <w:rsid w:val="00394BF7"/>
    <w:rsid w:val="003A0F7B"/>
    <w:rsid w:val="003A46B8"/>
    <w:rsid w:val="003B357D"/>
    <w:rsid w:val="003C2276"/>
    <w:rsid w:val="003C72E8"/>
    <w:rsid w:val="003D0347"/>
    <w:rsid w:val="003D0CCD"/>
    <w:rsid w:val="003D1833"/>
    <w:rsid w:val="003D1BDE"/>
    <w:rsid w:val="003E0EC1"/>
    <w:rsid w:val="003E1AA5"/>
    <w:rsid w:val="003E1B09"/>
    <w:rsid w:val="003E30DD"/>
    <w:rsid w:val="003E36CF"/>
    <w:rsid w:val="003E37E8"/>
    <w:rsid w:val="00400FD0"/>
    <w:rsid w:val="00404DAA"/>
    <w:rsid w:val="004109EA"/>
    <w:rsid w:val="0041161E"/>
    <w:rsid w:val="00411938"/>
    <w:rsid w:val="0041481F"/>
    <w:rsid w:val="00415C70"/>
    <w:rsid w:val="00420FCF"/>
    <w:rsid w:val="004224DC"/>
    <w:rsid w:val="004279C1"/>
    <w:rsid w:val="00430879"/>
    <w:rsid w:val="00442487"/>
    <w:rsid w:val="00447293"/>
    <w:rsid w:val="00453D66"/>
    <w:rsid w:val="004552CC"/>
    <w:rsid w:val="004570EA"/>
    <w:rsid w:val="004575F9"/>
    <w:rsid w:val="00460326"/>
    <w:rsid w:val="0046412F"/>
    <w:rsid w:val="0046741D"/>
    <w:rsid w:val="00470ABC"/>
    <w:rsid w:val="00470F66"/>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B2740"/>
    <w:rsid w:val="004B2BA5"/>
    <w:rsid w:val="004B45B7"/>
    <w:rsid w:val="004B6DBE"/>
    <w:rsid w:val="004B6FFC"/>
    <w:rsid w:val="004C3EB9"/>
    <w:rsid w:val="004C48E7"/>
    <w:rsid w:val="004C68DC"/>
    <w:rsid w:val="004C7ACC"/>
    <w:rsid w:val="004D2F99"/>
    <w:rsid w:val="004D72CC"/>
    <w:rsid w:val="004E0668"/>
    <w:rsid w:val="004E52C3"/>
    <w:rsid w:val="005017B3"/>
    <w:rsid w:val="0050195D"/>
    <w:rsid w:val="005019D3"/>
    <w:rsid w:val="0050432C"/>
    <w:rsid w:val="0050436A"/>
    <w:rsid w:val="0050522A"/>
    <w:rsid w:val="005053B8"/>
    <w:rsid w:val="00512C7C"/>
    <w:rsid w:val="00514535"/>
    <w:rsid w:val="00516FCD"/>
    <w:rsid w:val="00517FE2"/>
    <w:rsid w:val="005206EF"/>
    <w:rsid w:val="0052539F"/>
    <w:rsid w:val="0052555D"/>
    <w:rsid w:val="005306D6"/>
    <w:rsid w:val="00531D9D"/>
    <w:rsid w:val="00532614"/>
    <w:rsid w:val="00534F69"/>
    <w:rsid w:val="00535BEB"/>
    <w:rsid w:val="00541E62"/>
    <w:rsid w:val="00542701"/>
    <w:rsid w:val="00546745"/>
    <w:rsid w:val="00547A29"/>
    <w:rsid w:val="00556765"/>
    <w:rsid w:val="00560448"/>
    <w:rsid w:val="00563911"/>
    <w:rsid w:val="00567AC6"/>
    <w:rsid w:val="005715F6"/>
    <w:rsid w:val="00575E24"/>
    <w:rsid w:val="00581B23"/>
    <w:rsid w:val="005913BF"/>
    <w:rsid w:val="00592B3B"/>
    <w:rsid w:val="00594BD0"/>
    <w:rsid w:val="005958C7"/>
    <w:rsid w:val="005A261D"/>
    <w:rsid w:val="005A4B6A"/>
    <w:rsid w:val="005A5A31"/>
    <w:rsid w:val="005A6190"/>
    <w:rsid w:val="005B26FC"/>
    <w:rsid w:val="005B3B48"/>
    <w:rsid w:val="005B3C3D"/>
    <w:rsid w:val="005B4CF7"/>
    <w:rsid w:val="005C0D74"/>
    <w:rsid w:val="005C2C81"/>
    <w:rsid w:val="005C5307"/>
    <w:rsid w:val="005D14DF"/>
    <w:rsid w:val="005D2139"/>
    <w:rsid w:val="005D224D"/>
    <w:rsid w:val="005D3770"/>
    <w:rsid w:val="005D6122"/>
    <w:rsid w:val="005E055F"/>
    <w:rsid w:val="005F3091"/>
    <w:rsid w:val="005F4358"/>
    <w:rsid w:val="005F7B6A"/>
    <w:rsid w:val="00601ECE"/>
    <w:rsid w:val="006029D8"/>
    <w:rsid w:val="00606966"/>
    <w:rsid w:val="00606F32"/>
    <w:rsid w:val="0061533A"/>
    <w:rsid w:val="006166C1"/>
    <w:rsid w:val="00620088"/>
    <w:rsid w:val="006261F2"/>
    <w:rsid w:val="00633549"/>
    <w:rsid w:val="00634ABE"/>
    <w:rsid w:val="006433FE"/>
    <w:rsid w:val="00651372"/>
    <w:rsid w:val="006560D8"/>
    <w:rsid w:val="006573AB"/>
    <w:rsid w:val="006644C4"/>
    <w:rsid w:val="00665335"/>
    <w:rsid w:val="00666D90"/>
    <w:rsid w:val="00674028"/>
    <w:rsid w:val="00675E2C"/>
    <w:rsid w:val="00683873"/>
    <w:rsid w:val="00685E93"/>
    <w:rsid w:val="00686649"/>
    <w:rsid w:val="006903EC"/>
    <w:rsid w:val="0069273B"/>
    <w:rsid w:val="00693267"/>
    <w:rsid w:val="00694554"/>
    <w:rsid w:val="006A3230"/>
    <w:rsid w:val="006B0B7F"/>
    <w:rsid w:val="006B3A45"/>
    <w:rsid w:val="006D0265"/>
    <w:rsid w:val="006D096C"/>
    <w:rsid w:val="006D0BD8"/>
    <w:rsid w:val="006D155B"/>
    <w:rsid w:val="006D4719"/>
    <w:rsid w:val="006E30E0"/>
    <w:rsid w:val="006E34BD"/>
    <w:rsid w:val="006F2F66"/>
    <w:rsid w:val="006F6337"/>
    <w:rsid w:val="00705738"/>
    <w:rsid w:val="00707B86"/>
    <w:rsid w:val="00710608"/>
    <w:rsid w:val="00712888"/>
    <w:rsid w:val="00714494"/>
    <w:rsid w:val="00722867"/>
    <w:rsid w:val="00723957"/>
    <w:rsid w:val="007244F3"/>
    <w:rsid w:val="00731DB3"/>
    <w:rsid w:val="007349E1"/>
    <w:rsid w:val="007351AC"/>
    <w:rsid w:val="0073747B"/>
    <w:rsid w:val="0074020E"/>
    <w:rsid w:val="007405FE"/>
    <w:rsid w:val="00740784"/>
    <w:rsid w:val="00747CB3"/>
    <w:rsid w:val="00753709"/>
    <w:rsid w:val="007537B1"/>
    <w:rsid w:val="0075389D"/>
    <w:rsid w:val="00774DC1"/>
    <w:rsid w:val="007750FF"/>
    <w:rsid w:val="00775D13"/>
    <w:rsid w:val="00777A2E"/>
    <w:rsid w:val="0078389B"/>
    <w:rsid w:val="00785B8F"/>
    <w:rsid w:val="007A014F"/>
    <w:rsid w:val="007A30A4"/>
    <w:rsid w:val="007A448C"/>
    <w:rsid w:val="007A6454"/>
    <w:rsid w:val="007A6D3C"/>
    <w:rsid w:val="007B08E7"/>
    <w:rsid w:val="007C10AC"/>
    <w:rsid w:val="007C5693"/>
    <w:rsid w:val="007C705A"/>
    <w:rsid w:val="007E3EC4"/>
    <w:rsid w:val="007E41A3"/>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4632B"/>
    <w:rsid w:val="00846FB6"/>
    <w:rsid w:val="0084729E"/>
    <w:rsid w:val="008554A3"/>
    <w:rsid w:val="008560E8"/>
    <w:rsid w:val="00857299"/>
    <w:rsid w:val="008641E8"/>
    <w:rsid w:val="00872189"/>
    <w:rsid w:val="00881AFE"/>
    <w:rsid w:val="00884F7D"/>
    <w:rsid w:val="00892F3A"/>
    <w:rsid w:val="0089401C"/>
    <w:rsid w:val="0089477A"/>
    <w:rsid w:val="0089703C"/>
    <w:rsid w:val="0089761C"/>
    <w:rsid w:val="008A5396"/>
    <w:rsid w:val="008B53F1"/>
    <w:rsid w:val="008B5E70"/>
    <w:rsid w:val="008C0686"/>
    <w:rsid w:val="008C3271"/>
    <w:rsid w:val="008C3A3F"/>
    <w:rsid w:val="008D48F8"/>
    <w:rsid w:val="008D4D50"/>
    <w:rsid w:val="008D7BC8"/>
    <w:rsid w:val="008E3270"/>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4D8"/>
    <w:rsid w:val="00943EDC"/>
    <w:rsid w:val="00946CC2"/>
    <w:rsid w:val="00947B48"/>
    <w:rsid w:val="00952041"/>
    <w:rsid w:val="00955CB5"/>
    <w:rsid w:val="009574E7"/>
    <w:rsid w:val="00957DF2"/>
    <w:rsid w:val="0096519C"/>
    <w:rsid w:val="009652F3"/>
    <w:rsid w:val="009654A1"/>
    <w:rsid w:val="00966CBF"/>
    <w:rsid w:val="00967C31"/>
    <w:rsid w:val="009702D7"/>
    <w:rsid w:val="00972012"/>
    <w:rsid w:val="0097329E"/>
    <w:rsid w:val="0097345C"/>
    <w:rsid w:val="009864CB"/>
    <w:rsid w:val="00987B2A"/>
    <w:rsid w:val="00987FBC"/>
    <w:rsid w:val="009B7083"/>
    <w:rsid w:val="009C520E"/>
    <w:rsid w:val="009C6601"/>
    <w:rsid w:val="009D2EE5"/>
    <w:rsid w:val="009E0B5C"/>
    <w:rsid w:val="009E1C04"/>
    <w:rsid w:val="009E1C73"/>
    <w:rsid w:val="009E510A"/>
    <w:rsid w:val="009F022D"/>
    <w:rsid w:val="009F03C9"/>
    <w:rsid w:val="009F45DA"/>
    <w:rsid w:val="009F4651"/>
    <w:rsid w:val="009F47E1"/>
    <w:rsid w:val="009F4F52"/>
    <w:rsid w:val="00A019E6"/>
    <w:rsid w:val="00A02279"/>
    <w:rsid w:val="00A04784"/>
    <w:rsid w:val="00A05CEA"/>
    <w:rsid w:val="00A06A28"/>
    <w:rsid w:val="00A07415"/>
    <w:rsid w:val="00A107DA"/>
    <w:rsid w:val="00A14119"/>
    <w:rsid w:val="00A17C25"/>
    <w:rsid w:val="00A20035"/>
    <w:rsid w:val="00A23974"/>
    <w:rsid w:val="00A23C76"/>
    <w:rsid w:val="00A24497"/>
    <w:rsid w:val="00A3409F"/>
    <w:rsid w:val="00A4306D"/>
    <w:rsid w:val="00A44A0D"/>
    <w:rsid w:val="00A44EEF"/>
    <w:rsid w:val="00A45EA1"/>
    <w:rsid w:val="00A45EA5"/>
    <w:rsid w:val="00A45F7D"/>
    <w:rsid w:val="00A46610"/>
    <w:rsid w:val="00A50D79"/>
    <w:rsid w:val="00A5196B"/>
    <w:rsid w:val="00A55792"/>
    <w:rsid w:val="00A56B27"/>
    <w:rsid w:val="00A57571"/>
    <w:rsid w:val="00A57631"/>
    <w:rsid w:val="00A600AB"/>
    <w:rsid w:val="00A61790"/>
    <w:rsid w:val="00A63CC0"/>
    <w:rsid w:val="00A67294"/>
    <w:rsid w:val="00A677E9"/>
    <w:rsid w:val="00A678F8"/>
    <w:rsid w:val="00A76FD2"/>
    <w:rsid w:val="00A8130B"/>
    <w:rsid w:val="00A82035"/>
    <w:rsid w:val="00A841EE"/>
    <w:rsid w:val="00A84B61"/>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E28DF"/>
    <w:rsid w:val="00AF3871"/>
    <w:rsid w:val="00AF3A07"/>
    <w:rsid w:val="00AF457F"/>
    <w:rsid w:val="00AF7019"/>
    <w:rsid w:val="00AF7A50"/>
    <w:rsid w:val="00B12089"/>
    <w:rsid w:val="00B1269A"/>
    <w:rsid w:val="00B12850"/>
    <w:rsid w:val="00B14E82"/>
    <w:rsid w:val="00B15130"/>
    <w:rsid w:val="00B16FAE"/>
    <w:rsid w:val="00B2434E"/>
    <w:rsid w:val="00B25DDD"/>
    <w:rsid w:val="00B316E4"/>
    <w:rsid w:val="00B41BAC"/>
    <w:rsid w:val="00B4429F"/>
    <w:rsid w:val="00B45B51"/>
    <w:rsid w:val="00B45C93"/>
    <w:rsid w:val="00B50D4A"/>
    <w:rsid w:val="00B549F1"/>
    <w:rsid w:val="00B557FE"/>
    <w:rsid w:val="00B612D6"/>
    <w:rsid w:val="00B62C5B"/>
    <w:rsid w:val="00B64DA7"/>
    <w:rsid w:val="00B673B7"/>
    <w:rsid w:val="00B6747E"/>
    <w:rsid w:val="00B77A0B"/>
    <w:rsid w:val="00B77C4B"/>
    <w:rsid w:val="00B80FC4"/>
    <w:rsid w:val="00B84010"/>
    <w:rsid w:val="00B84551"/>
    <w:rsid w:val="00B85BAB"/>
    <w:rsid w:val="00B929A9"/>
    <w:rsid w:val="00B94B8A"/>
    <w:rsid w:val="00B96677"/>
    <w:rsid w:val="00BA0174"/>
    <w:rsid w:val="00BA0C9C"/>
    <w:rsid w:val="00BA104E"/>
    <w:rsid w:val="00BA2293"/>
    <w:rsid w:val="00BA424E"/>
    <w:rsid w:val="00BB09A2"/>
    <w:rsid w:val="00BB31C2"/>
    <w:rsid w:val="00BB3E93"/>
    <w:rsid w:val="00BB4445"/>
    <w:rsid w:val="00BB581B"/>
    <w:rsid w:val="00BC2057"/>
    <w:rsid w:val="00BC2541"/>
    <w:rsid w:val="00BC37DA"/>
    <w:rsid w:val="00BC43B5"/>
    <w:rsid w:val="00BC5C3D"/>
    <w:rsid w:val="00BC6EA7"/>
    <w:rsid w:val="00BD0817"/>
    <w:rsid w:val="00BD211F"/>
    <w:rsid w:val="00BD3347"/>
    <w:rsid w:val="00BD3FDA"/>
    <w:rsid w:val="00BD7265"/>
    <w:rsid w:val="00BD7E6E"/>
    <w:rsid w:val="00BE0D72"/>
    <w:rsid w:val="00BE71A7"/>
    <w:rsid w:val="00BE797B"/>
    <w:rsid w:val="00BF2BD5"/>
    <w:rsid w:val="00BF3A9C"/>
    <w:rsid w:val="00BF6216"/>
    <w:rsid w:val="00BF7A37"/>
    <w:rsid w:val="00C00FB0"/>
    <w:rsid w:val="00C05517"/>
    <w:rsid w:val="00C060D1"/>
    <w:rsid w:val="00C118F5"/>
    <w:rsid w:val="00C121FF"/>
    <w:rsid w:val="00C14C59"/>
    <w:rsid w:val="00C14FB4"/>
    <w:rsid w:val="00C15EE4"/>
    <w:rsid w:val="00C17726"/>
    <w:rsid w:val="00C21EB9"/>
    <w:rsid w:val="00C23324"/>
    <w:rsid w:val="00C24175"/>
    <w:rsid w:val="00C24706"/>
    <w:rsid w:val="00C277B0"/>
    <w:rsid w:val="00C4206C"/>
    <w:rsid w:val="00C440C7"/>
    <w:rsid w:val="00C51E20"/>
    <w:rsid w:val="00C5581E"/>
    <w:rsid w:val="00C606AC"/>
    <w:rsid w:val="00C6152C"/>
    <w:rsid w:val="00C61DFE"/>
    <w:rsid w:val="00C712BF"/>
    <w:rsid w:val="00C727A5"/>
    <w:rsid w:val="00C77F3C"/>
    <w:rsid w:val="00C818FB"/>
    <w:rsid w:val="00C82E56"/>
    <w:rsid w:val="00C865C5"/>
    <w:rsid w:val="00C967E4"/>
    <w:rsid w:val="00C967E6"/>
    <w:rsid w:val="00CA26CE"/>
    <w:rsid w:val="00CA5E0D"/>
    <w:rsid w:val="00CA5F18"/>
    <w:rsid w:val="00CA5F72"/>
    <w:rsid w:val="00CA74EF"/>
    <w:rsid w:val="00CA778C"/>
    <w:rsid w:val="00CB1C74"/>
    <w:rsid w:val="00CB535F"/>
    <w:rsid w:val="00CC045C"/>
    <w:rsid w:val="00CC2772"/>
    <w:rsid w:val="00CD0630"/>
    <w:rsid w:val="00CD1028"/>
    <w:rsid w:val="00CD51F6"/>
    <w:rsid w:val="00CE1913"/>
    <w:rsid w:val="00CE2A40"/>
    <w:rsid w:val="00CE30FB"/>
    <w:rsid w:val="00CE5F76"/>
    <w:rsid w:val="00CE5FAC"/>
    <w:rsid w:val="00CF0221"/>
    <w:rsid w:val="00CF4939"/>
    <w:rsid w:val="00CF642D"/>
    <w:rsid w:val="00D11161"/>
    <w:rsid w:val="00D1453C"/>
    <w:rsid w:val="00D1608F"/>
    <w:rsid w:val="00D21FC3"/>
    <w:rsid w:val="00D24B20"/>
    <w:rsid w:val="00D30207"/>
    <w:rsid w:val="00D35D2F"/>
    <w:rsid w:val="00D36236"/>
    <w:rsid w:val="00D46C81"/>
    <w:rsid w:val="00D545D2"/>
    <w:rsid w:val="00D57303"/>
    <w:rsid w:val="00D61B2A"/>
    <w:rsid w:val="00D64530"/>
    <w:rsid w:val="00D73A39"/>
    <w:rsid w:val="00D74E03"/>
    <w:rsid w:val="00D82B7C"/>
    <w:rsid w:val="00D84F59"/>
    <w:rsid w:val="00D87907"/>
    <w:rsid w:val="00D87A1B"/>
    <w:rsid w:val="00D93198"/>
    <w:rsid w:val="00D95951"/>
    <w:rsid w:val="00D95A83"/>
    <w:rsid w:val="00DA1FD8"/>
    <w:rsid w:val="00DA384B"/>
    <w:rsid w:val="00DA41D4"/>
    <w:rsid w:val="00DA4631"/>
    <w:rsid w:val="00DB0207"/>
    <w:rsid w:val="00DB15EF"/>
    <w:rsid w:val="00DB1990"/>
    <w:rsid w:val="00DB3228"/>
    <w:rsid w:val="00DB6297"/>
    <w:rsid w:val="00DB64E4"/>
    <w:rsid w:val="00DB6F74"/>
    <w:rsid w:val="00DB74B6"/>
    <w:rsid w:val="00DC2178"/>
    <w:rsid w:val="00DC45F5"/>
    <w:rsid w:val="00DC6422"/>
    <w:rsid w:val="00DE2A0E"/>
    <w:rsid w:val="00DF0F56"/>
    <w:rsid w:val="00E00D05"/>
    <w:rsid w:val="00E011B0"/>
    <w:rsid w:val="00E01A4C"/>
    <w:rsid w:val="00E02931"/>
    <w:rsid w:val="00E05040"/>
    <w:rsid w:val="00E05A98"/>
    <w:rsid w:val="00E07E9A"/>
    <w:rsid w:val="00E166BA"/>
    <w:rsid w:val="00E16CD5"/>
    <w:rsid w:val="00E1779E"/>
    <w:rsid w:val="00E30A77"/>
    <w:rsid w:val="00E34DD6"/>
    <w:rsid w:val="00E55F1D"/>
    <w:rsid w:val="00E578A4"/>
    <w:rsid w:val="00E61627"/>
    <w:rsid w:val="00E6183A"/>
    <w:rsid w:val="00E61D60"/>
    <w:rsid w:val="00E61F4F"/>
    <w:rsid w:val="00E626E5"/>
    <w:rsid w:val="00E65E25"/>
    <w:rsid w:val="00E7261A"/>
    <w:rsid w:val="00E77C1D"/>
    <w:rsid w:val="00E826CD"/>
    <w:rsid w:val="00E854A6"/>
    <w:rsid w:val="00E922EE"/>
    <w:rsid w:val="00E96991"/>
    <w:rsid w:val="00E9752D"/>
    <w:rsid w:val="00E97AA7"/>
    <w:rsid w:val="00EA15EF"/>
    <w:rsid w:val="00EA46F9"/>
    <w:rsid w:val="00EA5252"/>
    <w:rsid w:val="00EB06B7"/>
    <w:rsid w:val="00EB1A45"/>
    <w:rsid w:val="00EB4D7C"/>
    <w:rsid w:val="00EC00B4"/>
    <w:rsid w:val="00EC03AD"/>
    <w:rsid w:val="00EC0D36"/>
    <w:rsid w:val="00EC2E4B"/>
    <w:rsid w:val="00EC39A4"/>
    <w:rsid w:val="00EC485E"/>
    <w:rsid w:val="00EC582A"/>
    <w:rsid w:val="00EC5E39"/>
    <w:rsid w:val="00EC5E5A"/>
    <w:rsid w:val="00EC64EE"/>
    <w:rsid w:val="00EC7423"/>
    <w:rsid w:val="00EC7D8A"/>
    <w:rsid w:val="00EE12C4"/>
    <w:rsid w:val="00EE62AA"/>
    <w:rsid w:val="00EE649C"/>
    <w:rsid w:val="00EE7D12"/>
    <w:rsid w:val="00EF3C22"/>
    <w:rsid w:val="00EF424D"/>
    <w:rsid w:val="00EF4577"/>
    <w:rsid w:val="00EF7A2A"/>
    <w:rsid w:val="00F01FFB"/>
    <w:rsid w:val="00F060F5"/>
    <w:rsid w:val="00F06974"/>
    <w:rsid w:val="00F10156"/>
    <w:rsid w:val="00F14C7F"/>
    <w:rsid w:val="00F25ED3"/>
    <w:rsid w:val="00F27607"/>
    <w:rsid w:val="00F30A23"/>
    <w:rsid w:val="00F311E9"/>
    <w:rsid w:val="00F3595B"/>
    <w:rsid w:val="00F42042"/>
    <w:rsid w:val="00F4271C"/>
    <w:rsid w:val="00F46AEA"/>
    <w:rsid w:val="00F517A2"/>
    <w:rsid w:val="00F51F7C"/>
    <w:rsid w:val="00F52B9D"/>
    <w:rsid w:val="00F530F8"/>
    <w:rsid w:val="00F5528C"/>
    <w:rsid w:val="00F55DAD"/>
    <w:rsid w:val="00F56AD9"/>
    <w:rsid w:val="00F57A02"/>
    <w:rsid w:val="00F643A2"/>
    <w:rsid w:val="00F64A34"/>
    <w:rsid w:val="00F73BA5"/>
    <w:rsid w:val="00F748B5"/>
    <w:rsid w:val="00F74955"/>
    <w:rsid w:val="00F839A3"/>
    <w:rsid w:val="00F853BB"/>
    <w:rsid w:val="00F9332E"/>
    <w:rsid w:val="00F9355E"/>
    <w:rsid w:val="00FA2AC3"/>
    <w:rsid w:val="00FA4F1A"/>
    <w:rsid w:val="00FA53FE"/>
    <w:rsid w:val="00FB1F09"/>
    <w:rsid w:val="00FB3B3D"/>
    <w:rsid w:val="00FB46B6"/>
    <w:rsid w:val="00FB5421"/>
    <w:rsid w:val="00FC558E"/>
    <w:rsid w:val="00FC7473"/>
    <w:rsid w:val="00FD5886"/>
    <w:rsid w:val="00FE65BA"/>
    <w:rsid w:val="00FE73D6"/>
    <w:rsid w:val="00FF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er" w:uiPriority="99"/>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link w:val="FooterChar"/>
    <w:uiPriority w:val="99"/>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0F4DFF"/>
    <w:pPr>
      <w:ind w:left="720"/>
      <w:contextualSpacing/>
    </w:pPr>
  </w:style>
  <w:style w:type="character" w:customStyle="1" w:styleId="FooterChar">
    <w:name w:val="Footer Char"/>
    <w:basedOn w:val="DefaultParagraphFont"/>
    <w:link w:val="Footer"/>
    <w:uiPriority w:val="99"/>
    <w:rsid w:val="00C14FB4"/>
    <w:rPr>
      <w:rFonts w:ascii="Verdana" w:hAnsi="Verdana"/>
      <w:sz w:val="17"/>
      <w:szCs w:val="24"/>
      <w:lang w:val="en-GB" w:eastAsia="en-US"/>
    </w:rPr>
  </w:style>
  <w:style w:type="character" w:customStyle="1" w:styleId="CommentTextChar">
    <w:name w:val="Comment Text Char"/>
    <w:basedOn w:val="DefaultParagraphFont"/>
    <w:link w:val="CommentText"/>
    <w:semiHidden/>
    <w:rsid w:val="00C05517"/>
    <w:rPr>
      <w:rFonts w:ascii="Verdana" w:hAnsi="Verdana"/>
      <w:sz w:val="17"/>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er" w:uiPriority="99"/>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link w:val="FooterChar"/>
    <w:uiPriority w:val="99"/>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0F4DFF"/>
    <w:pPr>
      <w:ind w:left="720"/>
      <w:contextualSpacing/>
    </w:pPr>
  </w:style>
  <w:style w:type="character" w:customStyle="1" w:styleId="FooterChar">
    <w:name w:val="Footer Char"/>
    <w:basedOn w:val="DefaultParagraphFont"/>
    <w:link w:val="Footer"/>
    <w:uiPriority w:val="99"/>
    <w:rsid w:val="00C14FB4"/>
    <w:rPr>
      <w:rFonts w:ascii="Verdana" w:hAnsi="Verdana"/>
      <w:sz w:val="17"/>
      <w:szCs w:val="24"/>
      <w:lang w:val="en-GB" w:eastAsia="en-US"/>
    </w:rPr>
  </w:style>
  <w:style w:type="character" w:customStyle="1" w:styleId="CommentTextChar">
    <w:name w:val="Comment Text Char"/>
    <w:basedOn w:val="DefaultParagraphFont"/>
    <w:link w:val="CommentText"/>
    <w:semiHidden/>
    <w:rsid w:val="00C05517"/>
    <w:rPr>
      <w:rFonts w:ascii="Verdana" w:hAnsi="Verdana"/>
      <w:sz w:val="17"/>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4188-B0F4-4641-A0C2-2BF7A24A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0</TotalTime>
  <Pages>4</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13720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Lamprini Gyftokosta</dc:creator>
  <cp:lastModifiedBy>Ana Solomiak</cp:lastModifiedBy>
  <cp:revision>2</cp:revision>
  <cp:lastPrinted>2012-10-03T12:24:00Z</cp:lastPrinted>
  <dcterms:created xsi:type="dcterms:W3CDTF">2012-10-03T13:16:00Z</dcterms:created>
  <dcterms:modified xsi:type="dcterms:W3CDTF">2012-10-03T13:16:00Z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lamprinig</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